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0"/>
        <w:gridCol w:w="2348"/>
      </w:tblGrid>
      <w:tr w:rsidR="009121BE" w:rsidTr="0064583D">
        <w:tc>
          <w:tcPr>
            <w:tcW w:w="7054" w:type="dxa"/>
          </w:tcPr>
          <w:p w:rsidR="009121BE" w:rsidRPr="0083234C" w:rsidRDefault="009121BE" w:rsidP="0064583D">
            <w:pPr>
              <w:pStyle w:val="Labor-Titelseite"/>
            </w:pPr>
            <w:r w:rsidRPr="0083234C">
              <w:t>Station</w:t>
            </w:r>
          </w:p>
          <w:p w:rsidR="009121BE" w:rsidRDefault="009121BE" w:rsidP="0064583D">
            <w:pPr>
              <w:pStyle w:val="Labor-Titelseite"/>
              <w:rPr>
                <w:rFonts w:cs="Arial"/>
                <w:szCs w:val="56"/>
              </w:rPr>
            </w:pPr>
            <w:r w:rsidRPr="00846469">
              <w:rPr>
                <w:rFonts w:cs="Arial"/>
                <w:szCs w:val="56"/>
              </w:rPr>
              <w:t>„</w:t>
            </w:r>
            <w:sdt>
              <w:sdtPr>
                <w:rPr>
                  <w:rStyle w:val="Labor-FormatvorlageTitelseite"/>
                </w:rPr>
                <w:alias w:val="Name der Station"/>
                <w:tag w:val="Name der Station"/>
                <w:id w:val="3925546"/>
                <w:placeholder>
                  <w:docPart w:val="46C8675279F6447F829D5F7B9B9F9620"/>
                </w:placeholder>
              </w:sdtPr>
              <w:sdtEndPr>
                <w:rPr>
                  <w:rStyle w:val="Absatz-Standardschriftart"/>
                  <w:rFonts w:cs="Arial"/>
                  <w:szCs w:val="56"/>
                </w:rPr>
              </w:sdtEndPr>
              <w:sdtContent>
                <w:r w:rsidR="00BB6026">
                  <w:rPr>
                    <w:rStyle w:val="Labor-FormatvorlageTitelseite"/>
                  </w:rPr>
                  <w:t>Vermessungen</w:t>
                </w:r>
              </w:sdtContent>
            </w:sdt>
            <w:r w:rsidRPr="00846469">
              <w:rPr>
                <w:rFonts w:cs="Arial"/>
                <w:szCs w:val="56"/>
              </w:rPr>
              <w:t>“</w:t>
            </w:r>
          </w:p>
          <w:p w:rsidR="009121BE" w:rsidRPr="00846469" w:rsidRDefault="009121BE" w:rsidP="0064583D">
            <w:pPr>
              <w:pStyle w:val="Labor-Titelseite"/>
              <w:rPr>
                <w:rFonts w:cs="Arial"/>
                <w:szCs w:val="56"/>
              </w:rPr>
            </w:pPr>
          </w:p>
          <w:p w:rsidR="009121BE" w:rsidRPr="00846469" w:rsidRDefault="009121BE" w:rsidP="0064583D">
            <w:pPr>
              <w:pStyle w:val="Labor-Titelseite"/>
            </w:pPr>
            <w:r w:rsidRPr="00846469">
              <w:t>Aufgabenblätter</w:t>
            </w:r>
          </w:p>
          <w:p w:rsidR="009121BE" w:rsidRPr="0083234C" w:rsidRDefault="009121BE" w:rsidP="0064583D">
            <w:pPr>
              <w:pStyle w:val="Labor-Titelseite"/>
            </w:pPr>
          </w:p>
          <w:p w:rsidR="009121BE" w:rsidRDefault="009121BE" w:rsidP="0064583D"/>
        </w:tc>
        <w:tc>
          <w:tcPr>
            <w:tcW w:w="2441" w:type="dxa"/>
          </w:tcPr>
          <w:p w:rsidR="009121BE" w:rsidRDefault="009121BE" w:rsidP="0064583D"/>
        </w:tc>
      </w:tr>
    </w:tbl>
    <w:p w:rsidR="00D75314" w:rsidRDefault="00D75314">
      <w:pPr>
        <w:spacing w:after="200" w:line="276" w:lineRule="auto"/>
      </w:pPr>
      <w:r>
        <w:br w:type="page"/>
      </w:r>
    </w:p>
    <w:sdt>
      <w:sdtPr>
        <w:rPr>
          <w:b w:val="0"/>
          <w:sz w:val="24"/>
        </w:rPr>
        <w:alias w:val="einführende Worte"/>
        <w:tag w:val="einführende Worte"/>
        <w:id w:val="18865526"/>
        <w:placeholder>
          <w:docPart w:val="F751F474AF444CD8ADF7BDB3435454F7"/>
        </w:placeholder>
      </w:sdtPr>
      <w:sdtEndPr/>
      <w:sdtContent>
        <w:p w:rsidR="00585BA2" w:rsidRPr="00EF2C77" w:rsidRDefault="00585BA2" w:rsidP="00EE483C">
          <w:pPr>
            <w:pStyle w:val="Labor-Kapitelberschrift"/>
            <w:jc w:val="left"/>
          </w:pPr>
          <w:r>
            <w:t>L</w:t>
          </w:r>
          <w:r w:rsidRPr="00EF2C77">
            <w:t>iebe Schülerinnen und Schüler</w:t>
          </w:r>
          <w:r>
            <w:t>!</w:t>
          </w:r>
        </w:p>
        <w:p w:rsidR="006C5A40" w:rsidRPr="00717C23" w:rsidRDefault="006C5A40" w:rsidP="00717C23">
          <w:pPr>
            <w:pStyle w:val="Labor-Text"/>
          </w:pPr>
        </w:p>
        <w:p w:rsidR="006C5519" w:rsidRDefault="006C5519" w:rsidP="00717C23">
          <w:pPr>
            <w:pStyle w:val="Labor-Text"/>
          </w:pPr>
          <w:r>
            <w:t>Wie wurden in früheren Zeiten</w:t>
          </w:r>
          <w:r w:rsidR="00FC1B8B">
            <w:t>,</w:t>
          </w:r>
          <w:r>
            <w:t xml:space="preserve"> in denen moderne technische Geräte ein Fremdwort waren</w:t>
          </w:r>
          <w:r w:rsidR="00FC1B8B">
            <w:t>,</w:t>
          </w:r>
          <w:r>
            <w:t xml:space="preserve"> die Höhen von Pyramiden ermittelt? Und woher weiß der Förster wie hoch ein Baum ist ohne hinauf zu klettern? </w:t>
          </w:r>
        </w:p>
        <w:p w:rsidR="00462BF4" w:rsidRPr="00717C23" w:rsidRDefault="006C5A40" w:rsidP="00717C23">
          <w:pPr>
            <w:pStyle w:val="Labor-Text"/>
          </w:pPr>
          <w:r w:rsidRPr="00717C23">
            <w:t>Bei der Station „Vermessungen“ geht es in erster Linie darum, wie man mit einfachen Mitteln und o</w:t>
          </w:r>
          <w:r w:rsidR="00E52685">
            <w:t>hne technische Unterstützung Längen</w:t>
          </w:r>
          <w:r w:rsidR="006C5519">
            <w:t>, Höhen und Winkel</w:t>
          </w:r>
          <w:r w:rsidRPr="00717C23">
            <w:t xml:space="preserve"> ermittel</w:t>
          </w:r>
          <w:r w:rsidR="006C5519">
            <w:t>n kann. Dabei lernt ihr</w:t>
          </w:r>
          <w:r w:rsidRPr="00717C23">
            <w:t xml:space="preserve"> altertümliche Messinstrumente kennen, die teilweise auch in der heutigen Zeit noch in Gebrauch sind. </w:t>
          </w:r>
          <w:r w:rsidR="006C5519">
            <w:t>Außerdem könnt ihr eure Kenntnisse über Strahlen</w:t>
          </w:r>
          <w:r w:rsidR="00E52685">
            <w:t>sätze</w:t>
          </w:r>
          <w:r w:rsidR="00A13B1F">
            <w:t>, ähnliche Dreiecke</w:t>
          </w:r>
          <w:r w:rsidR="00B7538E">
            <w:t>,</w:t>
          </w:r>
          <w:r w:rsidR="004D771B">
            <w:t xml:space="preserve"> Maßstabsrechnen </w:t>
          </w:r>
          <w:r w:rsidR="003E6D69">
            <w:t xml:space="preserve">sowie das </w:t>
          </w:r>
          <w:r w:rsidR="00507B05">
            <w:t>Messen von</w:t>
          </w:r>
          <w:r w:rsidR="00E52685">
            <w:t xml:space="preserve"> </w:t>
          </w:r>
          <w:r w:rsidRPr="00717C23">
            <w:t>Winkeln</w:t>
          </w:r>
          <w:r w:rsidR="006C5519">
            <w:t xml:space="preserve"> beim selbständigen Erproben auffrischen.  </w:t>
          </w:r>
        </w:p>
        <w:p w:rsidR="00585BA2" w:rsidRPr="00717C23" w:rsidRDefault="00585BA2" w:rsidP="00717C23">
          <w:pPr>
            <w:pStyle w:val="Labor-Text"/>
          </w:pPr>
        </w:p>
        <w:p w:rsidR="00585BA2" w:rsidRPr="00717C23" w:rsidRDefault="00585BA2" w:rsidP="00717C23">
          <w:pPr>
            <w:pStyle w:val="Labor-Text"/>
          </w:pPr>
        </w:p>
        <w:p w:rsidR="00585BA2" w:rsidRPr="00717C23" w:rsidRDefault="00585BA2" w:rsidP="00717C23">
          <w:pPr>
            <w:pStyle w:val="Labor-Text"/>
          </w:pPr>
        </w:p>
        <w:p w:rsidR="00585BA2" w:rsidRPr="00717C23" w:rsidRDefault="00585BA2" w:rsidP="00717C23">
          <w:pPr>
            <w:pStyle w:val="Labor-Text"/>
          </w:pPr>
        </w:p>
        <w:p w:rsidR="00585BA2" w:rsidRPr="00717C23" w:rsidRDefault="00585BA2" w:rsidP="00717C23">
          <w:pPr>
            <w:pStyle w:val="Labor-Text"/>
          </w:pPr>
        </w:p>
        <w:p w:rsidR="00585BA2" w:rsidRPr="00717C23" w:rsidRDefault="00585BA2" w:rsidP="00717C23">
          <w:pPr>
            <w:pStyle w:val="Labor-Text"/>
          </w:pPr>
        </w:p>
        <w:p w:rsidR="00585BA2" w:rsidRPr="0083234C" w:rsidRDefault="00585BA2" w:rsidP="00585BA2">
          <w:pPr>
            <w:pStyle w:val="Labor-Text"/>
          </w:pPr>
          <w:r w:rsidRPr="0083234C">
            <w:t>Ihr haltet die Aufgabenblattsamml</w:t>
          </w:r>
          <w:r w:rsidR="00462BF4">
            <w:t>ung der Station „Vermessungen</w:t>
          </w:r>
          <w:r w:rsidRPr="0083234C">
            <w:t xml:space="preserve">“ des Mathematik-Labors „Mathe ist mehr“ in </w:t>
          </w:r>
          <w:r w:rsidR="005B7989">
            <w:t xml:space="preserve">den </w:t>
          </w:r>
          <w:r w:rsidRPr="0083234C">
            <w:t>Händen.</w:t>
          </w:r>
        </w:p>
        <w:p w:rsidR="00585BA2" w:rsidRPr="0083234C" w:rsidRDefault="00585BA2" w:rsidP="00585BA2">
          <w:pPr>
            <w:pStyle w:val="Labor-Text"/>
          </w:pPr>
        </w:p>
        <w:p w:rsidR="00585BA2" w:rsidRPr="0083234C" w:rsidRDefault="00585BA2" w:rsidP="00585BA2">
          <w:pPr>
            <w:pStyle w:val="Labor-Text"/>
          </w:pPr>
          <w:r w:rsidRPr="0083234C">
            <w:t>Arbeitet bitte die Aufgaben der Reihe nach durch - bitte keine Aufgaben überspringen! Falls es mit der Zeit knapp wird, dann arbeitet trotzdem der Reihe nach weiter. Notfalls bearbeitet ihr die letzten Aufgaben nicht.</w:t>
          </w:r>
        </w:p>
        <w:p w:rsidR="00585BA2" w:rsidRPr="0083234C" w:rsidRDefault="00585BA2" w:rsidP="00585BA2">
          <w:pPr>
            <w:pStyle w:val="Labor-Text"/>
            <w:rPr>
              <w:szCs w:val="24"/>
            </w:rPr>
          </w:pPr>
        </w:p>
        <w:p w:rsidR="00585BA2" w:rsidRPr="0083234C" w:rsidRDefault="00585BA2" w:rsidP="00585BA2">
          <w:pPr>
            <w:pStyle w:val="Labor-Text"/>
          </w:pPr>
          <w:r w:rsidRPr="00104811">
            <w:rPr>
              <w:noProof/>
              <w:lang w:eastAsia="zh-TW"/>
            </w:rPr>
            <w:drawing>
              <wp:anchor distT="0" distB="0" distL="114300" distR="114300" simplePos="0" relativeHeight="251661312" behindDoc="0" locked="0" layoutInCell="1" allowOverlap="1">
                <wp:simplePos x="0" y="0"/>
                <wp:positionH relativeFrom="column">
                  <wp:posOffset>5973445</wp:posOffset>
                </wp:positionH>
                <wp:positionV relativeFrom="paragraph">
                  <wp:posOffset>934720</wp:posOffset>
                </wp:positionV>
                <wp:extent cx="481965" cy="495300"/>
                <wp:effectExtent l="0" t="0" r="0" b="0"/>
                <wp:wrapNone/>
                <wp:docPr id="10"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9" cstate="print"/>
                        <a:stretch>
                          <a:fillRect/>
                        </a:stretch>
                      </pic:blipFill>
                      <pic:spPr>
                        <a:xfrm>
                          <a:off x="0" y="0"/>
                          <a:ext cx="481965" cy="495300"/>
                        </a:xfrm>
                        <a:prstGeom prst="rect">
                          <a:avLst/>
                        </a:prstGeom>
                      </pic:spPr>
                    </pic:pic>
                  </a:graphicData>
                </a:graphic>
              </wp:anchor>
            </w:drawing>
          </w:r>
          <w:r w:rsidRPr="00104811">
            <w:rPr>
              <w:noProof/>
              <w:lang w:eastAsia="zh-TW"/>
            </w:rPr>
            <w:drawing>
              <wp:anchor distT="0" distB="0" distL="114300" distR="114300" simplePos="0" relativeHeight="251660288" behindDoc="0" locked="0" layoutInCell="1" allowOverlap="1">
                <wp:simplePos x="0" y="0"/>
                <wp:positionH relativeFrom="column">
                  <wp:posOffset>5973445</wp:posOffset>
                </wp:positionH>
                <wp:positionV relativeFrom="paragraph">
                  <wp:posOffset>191770</wp:posOffset>
                </wp:positionV>
                <wp:extent cx="499745" cy="495300"/>
                <wp:effectExtent l="0" t="0" r="0" b="0"/>
                <wp:wrapTight wrapText="bothSides">
                  <wp:wrapPolygon edited="0">
                    <wp:start x="0" y="0"/>
                    <wp:lineTo x="0" y="20769"/>
                    <wp:lineTo x="20584" y="20769"/>
                    <wp:lineTo x="20584" y="0"/>
                    <wp:lineTo x="0" y="0"/>
                  </wp:wrapPolygon>
                </wp:wrapTight>
                <wp:docPr id="9"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99745" cy="495300"/>
                        </a:xfrm>
                        <a:prstGeom prst="rect">
                          <a:avLst/>
                        </a:prstGeom>
                        <a:noFill/>
                        <a:ln w="9525">
                          <a:noFill/>
                          <a:miter lim="800000"/>
                          <a:headEnd/>
                          <a:tailEnd/>
                        </a:ln>
                      </pic:spPr>
                    </pic:pic>
                  </a:graphicData>
                </a:graphic>
              </wp:anchor>
            </w:drawing>
          </w:r>
          <w:r w:rsidRPr="00104811">
            <w:rPr>
              <w:noProof/>
              <w:lang w:eastAsia="zh-TW"/>
            </w:rPr>
            <w:drawing>
              <wp:anchor distT="0" distB="0" distL="114300" distR="114300" simplePos="0" relativeHeight="251659264" behindDoc="0" locked="0" layoutInCell="1" allowOverlap="1">
                <wp:simplePos x="0" y="0"/>
                <wp:positionH relativeFrom="column">
                  <wp:posOffset>5973445</wp:posOffset>
                </wp:positionH>
                <wp:positionV relativeFrom="paragraph">
                  <wp:posOffset>1560195</wp:posOffset>
                </wp:positionV>
                <wp:extent cx="481965" cy="495300"/>
                <wp:effectExtent l="0" t="0" r="0" b="0"/>
                <wp:wrapNone/>
                <wp:docPr id="8"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1" cstate="print"/>
                        <a:stretch>
                          <a:fillRect/>
                        </a:stretch>
                      </pic:blipFill>
                      <pic:spPr>
                        <a:xfrm>
                          <a:off x="0" y="0"/>
                          <a:ext cx="481965" cy="495300"/>
                        </a:xfrm>
                        <a:prstGeom prst="rect">
                          <a:avLst/>
                        </a:prstGeom>
                      </pic:spPr>
                    </pic:pic>
                  </a:graphicData>
                </a:graphic>
              </wp:anchor>
            </w:drawing>
          </w:r>
          <w:r w:rsidRPr="0083234C">
            <w:t>Falls ihr nicht wisst wie ihr an eine Aufgabe herangehen sollt oder bei eurer Bearbeitung stecken bleibt, könnt ihr die Hilfestellungen nutzen (</w:t>
          </w:r>
          <w:proofErr w:type="spellStart"/>
          <w:r w:rsidRPr="0083234C">
            <w:t>Geheft</w:t>
          </w:r>
          <w:proofErr w:type="spellEnd"/>
          <w:r w:rsidRPr="0083234C">
            <w:t xml:space="preserve"> im DIN-A6-Format). Wenn es zur jeweiligen Aufgabe eine Hilfestellung gibt, könnt ihr dies am Symbol </w:t>
          </w:r>
          <w:r>
            <w:rPr>
              <w:noProof/>
              <w:lang w:eastAsia="zh-TW"/>
            </w:rPr>
            <w:drawing>
              <wp:inline distT="0" distB="0" distL="0" distR="0">
                <wp:extent cx="145043" cy="145043"/>
                <wp:effectExtent l="19050" t="0" r="7357" b="0"/>
                <wp:docPr id="3"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Desktop\Vorlagen\Fragezeichen.png"/>
                        <pic:cNvPicPr>
                          <a:picLocks noChangeAspect="1" noChangeArrowheads="1"/>
                        </pic:cNvPicPr>
                      </pic:nvPicPr>
                      <pic:blipFill>
                        <a:blip r:embed="rId12" cstate="print"/>
                        <a:srcRect/>
                        <a:stretch>
                          <a:fillRect/>
                        </a:stretch>
                      </pic:blipFill>
                      <pic:spPr bwMode="auto">
                        <a:xfrm>
                          <a:off x="0" y="0"/>
                          <a:ext cx="148093" cy="148093"/>
                        </a:xfrm>
                        <a:prstGeom prst="rect">
                          <a:avLst/>
                        </a:prstGeom>
                        <a:noFill/>
                        <a:ln w="9525">
                          <a:noFill/>
                          <a:miter lim="800000"/>
                          <a:headEnd/>
                          <a:tailEnd/>
                        </a:ln>
                      </pic:spPr>
                    </pic:pic>
                  </a:graphicData>
                </a:graphic>
              </wp:inline>
            </w:drawing>
          </w:r>
          <w:r w:rsidRPr="0083234C">
            <w:t xml:space="preserve"> am Rand neben der Aufgabe erkennen. Nutzt diese bitte nur, wenn ihr sie auch benötigt!</w:t>
          </w:r>
        </w:p>
        <w:p w:rsidR="00585BA2" w:rsidRPr="0083234C" w:rsidRDefault="00585BA2" w:rsidP="00585BA2">
          <w:pPr>
            <w:pStyle w:val="Labor-Text"/>
            <w:rPr>
              <w:szCs w:val="24"/>
            </w:rPr>
          </w:pPr>
        </w:p>
        <w:p w:rsidR="00585BA2" w:rsidRPr="0083234C" w:rsidRDefault="00585BA2" w:rsidP="00585BA2">
          <w:pPr>
            <w:pStyle w:val="Labor-Text"/>
          </w:pPr>
          <w:r w:rsidRPr="0083234C">
            <w:t xml:space="preserve">Wenn eine Simulation zu einem Thema vorhanden ist und verwendet werden soll, könnt ihr das am Symbol </w:t>
          </w:r>
          <w:r w:rsidRPr="0083234C">
            <w:rPr>
              <w:noProof/>
              <w:lang w:eastAsia="zh-TW"/>
            </w:rPr>
            <w:drawing>
              <wp:inline distT="0" distB="0" distL="0" distR="0">
                <wp:extent cx="144505" cy="144000"/>
                <wp:effectExtent l="19050" t="0" r="7895" b="0"/>
                <wp:docPr id="14" name="Grafik 13" descr="PC 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klein.png"/>
                        <pic:cNvPicPr/>
                      </pic:nvPicPr>
                      <pic:blipFill>
                        <a:blip r:embed="rId13" cstate="print"/>
                        <a:stretch>
                          <a:fillRect/>
                        </a:stretch>
                      </pic:blipFill>
                      <pic:spPr>
                        <a:xfrm>
                          <a:off x="0" y="0"/>
                          <a:ext cx="144505" cy="144000"/>
                        </a:xfrm>
                        <a:prstGeom prst="rect">
                          <a:avLst/>
                        </a:prstGeom>
                      </pic:spPr>
                    </pic:pic>
                  </a:graphicData>
                </a:graphic>
              </wp:inline>
            </w:drawing>
          </w:r>
          <w:r w:rsidRPr="0083234C">
            <w:t xml:space="preserve"> am Rand neben der Aufgabe erkennen.</w:t>
          </w:r>
        </w:p>
        <w:p w:rsidR="00585BA2" w:rsidRPr="0083234C" w:rsidRDefault="00585BA2" w:rsidP="00585BA2">
          <w:pPr>
            <w:pStyle w:val="Labor-Text"/>
            <w:rPr>
              <w:szCs w:val="24"/>
            </w:rPr>
          </w:pPr>
        </w:p>
        <w:p w:rsidR="00585BA2" w:rsidRPr="0083234C" w:rsidRDefault="00585BA2" w:rsidP="00585BA2">
          <w:pPr>
            <w:pStyle w:val="Labor-Text"/>
          </w:pPr>
          <w:r w:rsidRPr="0083234C">
            <w:t xml:space="preserve">Das Symbol </w:t>
          </w:r>
          <w:r>
            <w:rPr>
              <w:noProof/>
              <w:lang w:eastAsia="zh-TW"/>
            </w:rPr>
            <w:drawing>
              <wp:inline distT="0" distB="0" distL="0" distR="0">
                <wp:extent cx="144000" cy="144000"/>
                <wp:effectExtent l="19050" t="0" r="8400" b="0"/>
                <wp:docPr id="19" name="Grafik 18"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4" cstate="print"/>
                        <a:stretch>
                          <a:fillRect/>
                        </a:stretch>
                      </pic:blipFill>
                      <pic:spPr>
                        <a:xfrm>
                          <a:off x="0" y="0"/>
                          <a:ext cx="144000" cy="144000"/>
                        </a:xfrm>
                        <a:prstGeom prst="rect">
                          <a:avLst/>
                        </a:prstGeom>
                      </pic:spPr>
                    </pic:pic>
                  </a:graphicData>
                </a:graphic>
              </wp:inline>
            </w:drawing>
          </w:r>
          <w:r w:rsidRPr="0083234C">
            <w:t xml:space="preserve"> verweist darauf, dass hier mit einem gegenständlichen Modell gearbei</w:t>
          </w:r>
          <w:r w:rsidRPr="0083234C">
            <w:softHyphen/>
            <w:t>tet werden soll.</w:t>
          </w:r>
        </w:p>
        <w:p w:rsidR="00585BA2" w:rsidRPr="0083234C" w:rsidRDefault="00585BA2" w:rsidP="00585BA2">
          <w:pPr>
            <w:pStyle w:val="Labor-Text"/>
          </w:pPr>
        </w:p>
        <w:p w:rsidR="00585BA2" w:rsidRPr="0083234C" w:rsidRDefault="00585BA2" w:rsidP="00585BA2">
          <w:pPr>
            <w:pStyle w:val="Labor-Text"/>
          </w:pPr>
          <w:r w:rsidRPr="0083234C">
            <w:t xml:space="preserve">Die Simulationen und weiterführende Informationen zum Thema eurer Laborstation, findet ihr auf der Internetseite des Mathematik-Labors „Mathe ist mehr“ unter der Adresse </w:t>
          </w:r>
          <w:hyperlink r:id="rId15" w:history="1">
            <w:r w:rsidRPr="0083234C">
              <w:rPr>
                <w:rStyle w:val="Hyperlink"/>
              </w:rPr>
              <w:t>www.mathe-labor.de</w:t>
            </w:r>
          </w:hyperlink>
          <w:r w:rsidRPr="0083234C">
            <w:t xml:space="preserve"> oder </w:t>
          </w:r>
          <w:hyperlink r:id="rId16" w:history="1">
            <w:r w:rsidRPr="0083234C">
              <w:rPr>
                <w:rStyle w:val="Hyperlink"/>
              </w:rPr>
              <w:t>www.mathe-ist-mehr.de</w:t>
            </w:r>
          </w:hyperlink>
          <w:r w:rsidRPr="0083234C">
            <w:t>.</w:t>
          </w:r>
        </w:p>
        <w:p w:rsidR="00585BA2" w:rsidRPr="0083234C" w:rsidRDefault="00585BA2" w:rsidP="00585BA2">
          <w:pPr>
            <w:pStyle w:val="Labor-Text"/>
          </w:pPr>
        </w:p>
        <w:p w:rsidR="00585BA2" w:rsidRPr="0083234C" w:rsidRDefault="00585BA2" w:rsidP="00585BA2">
          <w:pPr>
            <w:pStyle w:val="Labor-Text"/>
          </w:pPr>
          <w:r w:rsidRPr="0083234C">
            <w:t>Wir wünschen Euch viel Spaß beim Durchführen der Lernstation!</w:t>
          </w:r>
        </w:p>
        <w:p w:rsidR="00585BA2" w:rsidRPr="0083234C" w:rsidRDefault="00585BA2" w:rsidP="00585BA2">
          <w:pPr>
            <w:pStyle w:val="Labor-Text"/>
          </w:pPr>
        </w:p>
        <w:p w:rsidR="00585BA2" w:rsidRDefault="00585BA2" w:rsidP="00585BA2">
          <w:pPr>
            <w:pStyle w:val="Labor-Text"/>
            <w:rPr>
              <w:rFonts w:ascii="Times New Roman" w:hAnsi="Times New Roman"/>
              <w:sz w:val="20"/>
            </w:rPr>
          </w:pPr>
          <w:r w:rsidRPr="0083234C">
            <w:t>Das Mathematik-Labor-Team</w:t>
          </w:r>
        </w:p>
      </w:sdtContent>
    </w:sdt>
    <w:p w:rsidR="009A7D54" w:rsidRDefault="009A7D54">
      <w:pPr>
        <w:sectPr w:rsidR="009A7D54" w:rsidSect="007F62AE">
          <w:headerReference w:type="default" r:id="rId17"/>
          <w:footerReference w:type="default" r:id="rId18"/>
          <w:headerReference w:type="first" r:id="rId19"/>
          <w:footerReference w:type="first" r:id="rId20"/>
          <w:pgSz w:w="11906" w:h="16838"/>
          <w:pgMar w:top="1417" w:right="1417" w:bottom="1134" w:left="1417" w:header="708" w:footer="794" w:gutter="0"/>
          <w:pgNumType w:start="0"/>
          <w:cols w:space="708"/>
          <w:titlePg/>
          <w:docGrid w:linePitch="360"/>
        </w:sectPr>
      </w:pPr>
    </w:p>
    <w:sdt>
      <w:sdtPr>
        <w:rPr>
          <w:rFonts w:cs="Arial"/>
          <w:sz w:val="28"/>
          <w:szCs w:val="28"/>
        </w:rPr>
        <w:alias w:val="Textfeld für Aufgabenstellungen"/>
        <w:tag w:val="Textfeld für Aufgabenstellungen"/>
        <w:id w:val="560289985"/>
        <w:placeholder>
          <w:docPart w:val="3568B7FA1DFB4F25809E909122CAE6F3"/>
        </w:placeholder>
      </w:sdtPr>
      <w:sdtEndPr>
        <w:rPr>
          <w:b/>
        </w:rPr>
      </w:sdtEndPr>
      <w:sdtContent>
        <w:p w:rsidR="00BB6026" w:rsidRPr="00A93BD7" w:rsidRDefault="00BB6026" w:rsidP="00A93BD7">
          <w:pPr>
            <w:pStyle w:val="Labor-Text"/>
            <w:rPr>
              <w:rFonts w:cs="Arial"/>
              <w:sz w:val="28"/>
              <w:szCs w:val="28"/>
            </w:rPr>
          </w:pPr>
          <w:r w:rsidRPr="00FA5CF7">
            <w:rPr>
              <w:rFonts w:cs="Arial"/>
              <w:b/>
              <w:sz w:val="28"/>
              <w:szCs w:val="28"/>
            </w:rPr>
            <w:t>Höhenbestimmung einer Pyramide nach Thales von Milet</w:t>
          </w:r>
        </w:p>
        <w:p w:rsidR="00BB6026" w:rsidRPr="00FA5CF7" w:rsidRDefault="00BB6026" w:rsidP="00BB6026">
          <w:pPr>
            <w:rPr>
              <w:rFonts w:ascii="Arial" w:hAnsi="Arial" w:cs="Arial"/>
              <w:b/>
              <w:sz w:val="28"/>
              <w:szCs w:val="28"/>
              <w:u w:val="single"/>
            </w:rPr>
          </w:pPr>
        </w:p>
        <w:p w:rsidR="00BB6026" w:rsidRPr="00146FC9" w:rsidRDefault="00960910" w:rsidP="00BA747F">
          <w:pPr>
            <w:jc w:val="both"/>
            <w:rPr>
              <w:rFonts w:ascii="Arial" w:hAnsi="Arial" w:cs="Arial"/>
              <w:sz w:val="24"/>
              <w:szCs w:val="24"/>
            </w:rPr>
          </w:pPr>
          <w:r>
            <w:rPr>
              <w:rFonts w:ascii="Arial" w:hAnsi="Arial" w:cs="Arial"/>
              <w:noProof/>
              <w:sz w:val="24"/>
              <w:szCs w:val="24"/>
              <w:lang w:eastAsia="zh-TW"/>
            </w:rPr>
            <w:drawing>
              <wp:anchor distT="0" distB="0" distL="114300" distR="114300" simplePos="0" relativeHeight="251939840" behindDoc="0" locked="0" layoutInCell="1" allowOverlap="1" wp14:anchorId="2E9B3560" wp14:editId="135B66CA">
                <wp:simplePos x="0" y="0"/>
                <wp:positionH relativeFrom="column">
                  <wp:posOffset>5925185</wp:posOffset>
                </wp:positionH>
                <wp:positionV relativeFrom="paragraph">
                  <wp:posOffset>151765</wp:posOffset>
                </wp:positionV>
                <wp:extent cx="490220" cy="485775"/>
                <wp:effectExtent l="19050" t="0" r="5080" b="0"/>
                <wp:wrapNone/>
                <wp:docPr id="57"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cstate="print"/>
                        <a:stretch>
                          <a:fillRect/>
                        </a:stretch>
                      </pic:blipFill>
                      <pic:spPr>
                        <a:xfrm>
                          <a:off x="0" y="0"/>
                          <a:ext cx="490220" cy="485775"/>
                        </a:xfrm>
                        <a:prstGeom prst="rect">
                          <a:avLst/>
                        </a:prstGeom>
                      </pic:spPr>
                    </pic:pic>
                  </a:graphicData>
                </a:graphic>
              </wp:anchor>
            </w:drawing>
          </w:r>
          <w:r w:rsidR="00BB6026" w:rsidRPr="00146FC9">
            <w:rPr>
              <w:rFonts w:ascii="Arial" w:hAnsi="Arial" w:cs="Arial"/>
              <w:sz w:val="24"/>
              <w:szCs w:val="24"/>
            </w:rPr>
            <w:t>Thales von Milet (ca. 624-547 v. Chr.), ein griechischer Philosoph und Mathematiker</w:t>
          </w:r>
          <w:r w:rsidR="0033350C">
            <w:rPr>
              <w:rFonts w:ascii="Arial" w:hAnsi="Arial" w:cs="Arial"/>
              <w:sz w:val="24"/>
              <w:szCs w:val="24"/>
            </w:rPr>
            <w:t>,</w:t>
          </w:r>
          <w:r w:rsidR="00BB6026" w:rsidRPr="00146FC9">
            <w:rPr>
              <w:rFonts w:ascii="Arial" w:hAnsi="Arial" w:cs="Arial"/>
              <w:sz w:val="24"/>
              <w:szCs w:val="24"/>
            </w:rPr>
            <w:t xml:space="preserve"> interessierte sich besonders für die Lösung geometrischer Probleme.</w:t>
          </w:r>
          <w:r w:rsidRPr="00960910">
            <w:rPr>
              <w:rFonts w:ascii="Arial" w:hAnsi="Arial" w:cs="Arial"/>
              <w:noProof/>
              <w:sz w:val="24"/>
              <w:szCs w:val="24"/>
            </w:rPr>
            <w:t xml:space="preserve"> </w:t>
          </w:r>
        </w:p>
        <w:p w:rsidR="00BB6026" w:rsidRDefault="00BB6026" w:rsidP="00BA747F">
          <w:pPr>
            <w:jc w:val="both"/>
            <w:rPr>
              <w:rFonts w:ascii="Arial" w:hAnsi="Arial" w:cs="Arial"/>
              <w:sz w:val="24"/>
              <w:szCs w:val="24"/>
            </w:rPr>
          </w:pPr>
          <w:r w:rsidRPr="00146FC9">
            <w:rPr>
              <w:rFonts w:ascii="Arial" w:hAnsi="Arial" w:cs="Arial"/>
              <w:sz w:val="24"/>
              <w:szCs w:val="24"/>
            </w:rPr>
            <w:t>Auf seiner Studienreise nach Ägypten fand er heraus, wie man mit Hilfe der Sonne und eines Stabes die Höhe von Pyramiden ermitteln kann.</w:t>
          </w:r>
        </w:p>
        <w:p w:rsidR="00BB6026" w:rsidRPr="00146FC9" w:rsidRDefault="00CA16F2" w:rsidP="00BA747F">
          <w:pPr>
            <w:jc w:val="both"/>
            <w:rPr>
              <w:rFonts w:ascii="Arial" w:hAnsi="Arial" w:cs="Arial"/>
              <w:sz w:val="24"/>
              <w:szCs w:val="24"/>
            </w:rPr>
          </w:pPr>
          <w:r>
            <w:rPr>
              <w:rFonts w:ascii="Arial" w:hAnsi="Arial" w:cs="Arial"/>
              <w:noProof/>
              <w:sz w:val="24"/>
              <w:szCs w:val="24"/>
              <w:lang w:eastAsia="zh-TW"/>
            </w:rPr>
            <w:drawing>
              <wp:anchor distT="0" distB="0" distL="114300" distR="114300" simplePos="0" relativeHeight="251878400" behindDoc="0" locked="0" layoutInCell="1" allowOverlap="1" wp14:anchorId="34830EBA" wp14:editId="22D8CA04">
                <wp:simplePos x="0" y="0"/>
                <wp:positionH relativeFrom="column">
                  <wp:posOffset>5935345</wp:posOffset>
                </wp:positionH>
                <wp:positionV relativeFrom="paragraph">
                  <wp:posOffset>114300</wp:posOffset>
                </wp:positionV>
                <wp:extent cx="479425" cy="498475"/>
                <wp:effectExtent l="19050" t="0" r="0" b="0"/>
                <wp:wrapNone/>
                <wp:docPr id="1"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9" cstate="print"/>
                        <a:stretch>
                          <a:fillRect/>
                        </a:stretch>
                      </pic:blipFill>
                      <pic:spPr>
                        <a:xfrm>
                          <a:off x="0" y="0"/>
                          <a:ext cx="479425" cy="498475"/>
                        </a:xfrm>
                        <a:prstGeom prst="rect">
                          <a:avLst/>
                        </a:prstGeom>
                      </pic:spPr>
                    </pic:pic>
                  </a:graphicData>
                </a:graphic>
              </wp:anchor>
            </w:drawing>
          </w:r>
        </w:p>
        <w:p w:rsidR="00B52FA4" w:rsidRPr="00CA16F2" w:rsidRDefault="00CA16F2" w:rsidP="00BA747F">
          <w:pPr>
            <w:ind w:left="705" w:hanging="705"/>
            <w:jc w:val="both"/>
            <w:rPr>
              <w:rFonts w:ascii="Arial" w:hAnsi="Arial" w:cs="Arial"/>
              <w:sz w:val="24"/>
              <w:szCs w:val="24"/>
            </w:rPr>
          </w:pPr>
          <w:r>
            <w:rPr>
              <w:noProof/>
              <w:lang w:eastAsia="zh-TW"/>
            </w:rPr>
            <w:drawing>
              <wp:anchor distT="0" distB="0" distL="114300" distR="114300" simplePos="0" relativeHeight="251665408" behindDoc="0" locked="0" layoutInCell="1" allowOverlap="1" wp14:anchorId="71CACA20" wp14:editId="0BB92331">
                <wp:simplePos x="0" y="0"/>
                <wp:positionH relativeFrom="column">
                  <wp:posOffset>5947410</wp:posOffset>
                </wp:positionH>
                <wp:positionV relativeFrom="paragraph">
                  <wp:posOffset>627380</wp:posOffset>
                </wp:positionV>
                <wp:extent cx="502920" cy="498475"/>
                <wp:effectExtent l="19050" t="0" r="0" b="0"/>
                <wp:wrapTight wrapText="bothSides">
                  <wp:wrapPolygon edited="0">
                    <wp:start x="-818" y="0"/>
                    <wp:lineTo x="-818" y="20637"/>
                    <wp:lineTo x="21273" y="20637"/>
                    <wp:lineTo x="21273" y="0"/>
                    <wp:lineTo x="-818" y="0"/>
                  </wp:wrapPolygon>
                </wp:wrapTight>
                <wp:docPr id="7"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502920" cy="498475"/>
                        </a:xfrm>
                        <a:prstGeom prst="rect">
                          <a:avLst/>
                        </a:prstGeom>
                        <a:noFill/>
                        <a:ln w="9525">
                          <a:noFill/>
                          <a:miter lim="800000"/>
                          <a:headEnd/>
                          <a:tailEnd/>
                        </a:ln>
                      </pic:spPr>
                    </pic:pic>
                  </a:graphicData>
                </a:graphic>
              </wp:anchor>
            </w:drawing>
          </w:r>
          <w:r w:rsidR="00283CE4">
            <w:rPr>
              <w:rFonts w:ascii="Arial" w:hAnsi="Arial" w:cs="Arial"/>
              <w:sz w:val="24"/>
              <w:szCs w:val="24"/>
            </w:rPr>
            <w:t>1.1</w:t>
          </w:r>
          <w:r w:rsidR="00283CE4">
            <w:rPr>
              <w:rFonts w:ascii="Arial" w:hAnsi="Arial" w:cs="Arial"/>
              <w:sz w:val="24"/>
              <w:szCs w:val="24"/>
            </w:rPr>
            <w:tab/>
          </w:r>
          <w:r w:rsidR="00BB6026" w:rsidRPr="00CA16F2">
            <w:rPr>
              <w:rFonts w:ascii="Arial" w:hAnsi="Arial" w:cs="Arial"/>
              <w:sz w:val="24"/>
              <w:szCs w:val="24"/>
            </w:rPr>
            <w:t>Wie ermittelte Thales v</w:t>
          </w:r>
          <w:r w:rsidR="00512AD8" w:rsidRPr="00CA16F2">
            <w:rPr>
              <w:rFonts w:ascii="Arial" w:hAnsi="Arial" w:cs="Arial"/>
              <w:sz w:val="24"/>
              <w:szCs w:val="24"/>
            </w:rPr>
            <w:t xml:space="preserve">on Milet </w:t>
          </w:r>
          <w:r w:rsidR="00E52685" w:rsidRPr="00CA16F2">
            <w:rPr>
              <w:rFonts w:ascii="Arial" w:hAnsi="Arial" w:cs="Arial"/>
              <w:sz w:val="24"/>
              <w:szCs w:val="24"/>
            </w:rPr>
            <w:t xml:space="preserve">wohl </w:t>
          </w:r>
          <w:r w:rsidR="00512AD8" w:rsidRPr="00CA16F2">
            <w:rPr>
              <w:rFonts w:ascii="Arial" w:hAnsi="Arial" w:cs="Arial"/>
              <w:sz w:val="24"/>
              <w:szCs w:val="24"/>
            </w:rPr>
            <w:t>die Höhe von Pyramiden mithilfe seines Stabes und der Sonne?</w:t>
          </w:r>
          <w:r w:rsidR="00C12C61" w:rsidRPr="00CA16F2">
            <w:rPr>
              <w:rFonts w:ascii="Arial" w:hAnsi="Arial" w:cs="Arial"/>
              <w:sz w:val="24"/>
              <w:szCs w:val="24"/>
            </w:rPr>
            <w:t xml:space="preserve"> Schaut euch dazu die Simulation </w:t>
          </w:r>
          <w:r w:rsidR="00834921">
            <w:rPr>
              <w:rFonts w:ascii="Arial" w:hAnsi="Arial" w:cs="Arial"/>
              <w:sz w:val="24"/>
              <w:szCs w:val="24"/>
            </w:rPr>
            <w:t xml:space="preserve">1 </w:t>
          </w:r>
          <w:r w:rsidR="00960910">
            <w:rPr>
              <w:rFonts w:ascii="Arial" w:hAnsi="Arial" w:cs="Arial"/>
              <w:sz w:val="24"/>
              <w:szCs w:val="24"/>
            </w:rPr>
            <w:t xml:space="preserve">sowie das Modell </w:t>
          </w:r>
          <w:r w:rsidR="00C12C61" w:rsidRPr="00CA16F2">
            <w:rPr>
              <w:rFonts w:ascii="Arial" w:hAnsi="Arial" w:cs="Arial"/>
              <w:sz w:val="24"/>
              <w:szCs w:val="24"/>
            </w:rPr>
            <w:t>an und schreibt eure ersten Überlegungen hier auf.</w:t>
          </w:r>
        </w:p>
        <w:p w:rsidR="00CA16F2" w:rsidRDefault="006575E4" w:rsidP="00BA747F">
          <w:pPr>
            <w:spacing w:after="360"/>
            <w:ind w:left="705" w:firstLine="4"/>
            <w:jc w:val="both"/>
            <w:rPr>
              <w:rFonts w:ascii="Arial" w:hAnsi="Arial" w:cs="Arial"/>
              <w:noProof/>
              <w:sz w:val="24"/>
              <w:szCs w:val="24"/>
            </w:rPr>
          </w:pPr>
          <w:r>
            <w:rPr>
              <w:rFonts w:cs="Arial"/>
              <w:noProof/>
              <w:szCs w:val="24"/>
            </w:rPr>
            <w:pict>
              <v:rect id="_x0000_s1047" style="position:absolute;left:0;text-align:left;margin-left:33.9pt;margin-top:42.35pt;width:403pt;height:314.75pt;z-index:251805696" filled="f" strokecolor="black [3213]"/>
            </w:pict>
          </w:r>
          <w:r w:rsidR="00BB6026" w:rsidRPr="00146FC9">
            <w:rPr>
              <w:rFonts w:ascii="Arial" w:hAnsi="Arial" w:cs="Arial"/>
              <w:sz w:val="24"/>
              <w:szCs w:val="24"/>
            </w:rPr>
            <w:t xml:space="preserve">Beachtet, dass in der Realität eine Pyramide viel zu hoch ist, um </w:t>
          </w:r>
          <w:r w:rsidR="003E3D85" w:rsidRPr="00146FC9">
            <w:rPr>
              <w:rFonts w:ascii="Arial" w:hAnsi="Arial" w:cs="Arial"/>
              <w:sz w:val="24"/>
              <w:szCs w:val="24"/>
            </w:rPr>
            <w:t xml:space="preserve">die Höhe </w:t>
          </w:r>
          <w:r w:rsidR="00BB6026" w:rsidRPr="00146FC9">
            <w:rPr>
              <w:rFonts w:ascii="Arial" w:hAnsi="Arial" w:cs="Arial"/>
              <w:sz w:val="24"/>
              <w:szCs w:val="24"/>
            </w:rPr>
            <w:t>direkt zu messen.</w:t>
          </w:r>
          <w:r w:rsidR="000E7B0F" w:rsidRPr="000E7B0F">
            <w:rPr>
              <w:rFonts w:ascii="Arial" w:hAnsi="Arial" w:cs="Arial"/>
              <w:noProof/>
              <w:sz w:val="24"/>
              <w:szCs w:val="24"/>
            </w:rPr>
            <w:t xml:space="preserve"> </w:t>
          </w:r>
        </w:p>
        <w:p w:rsidR="00CA16F2" w:rsidRPr="00146FC9" w:rsidRDefault="00CA16F2" w:rsidP="003E3D85">
          <w:pPr>
            <w:spacing w:after="360"/>
            <w:ind w:left="705"/>
            <w:rPr>
              <w:rFonts w:ascii="Arial" w:hAnsi="Arial" w:cs="Arial"/>
              <w:sz w:val="24"/>
              <w:szCs w:val="24"/>
            </w:rPr>
          </w:pPr>
        </w:p>
        <w:p w:rsidR="00D607CE" w:rsidRPr="00146FC9" w:rsidRDefault="00D607CE" w:rsidP="000237E7">
          <w:pPr>
            <w:pStyle w:val="Labor-Text"/>
            <w:ind w:left="708"/>
            <w:rPr>
              <w:rFonts w:cs="Arial"/>
              <w:szCs w:val="24"/>
            </w:rPr>
          </w:pPr>
        </w:p>
        <w:p w:rsidR="00BB6026" w:rsidRDefault="00BB6026" w:rsidP="00D607CE">
          <w:pPr>
            <w:pStyle w:val="Labor-Text"/>
            <w:rPr>
              <w:rFonts w:cs="Arial"/>
              <w:szCs w:val="24"/>
            </w:rPr>
          </w:pPr>
        </w:p>
        <w:p w:rsidR="009E7FBC" w:rsidRDefault="009E7FBC" w:rsidP="00D607CE">
          <w:pPr>
            <w:pStyle w:val="Labor-Text"/>
            <w:rPr>
              <w:rFonts w:cs="Arial"/>
              <w:szCs w:val="24"/>
            </w:rPr>
          </w:pPr>
        </w:p>
        <w:p w:rsidR="009E7FBC" w:rsidRDefault="009E7FBC" w:rsidP="00D607CE">
          <w:pPr>
            <w:pStyle w:val="Labor-Text"/>
            <w:rPr>
              <w:rFonts w:cs="Arial"/>
              <w:szCs w:val="24"/>
            </w:rPr>
          </w:pPr>
        </w:p>
        <w:p w:rsidR="009E7FBC" w:rsidRDefault="009E7FBC" w:rsidP="00D607CE">
          <w:pPr>
            <w:pStyle w:val="Labor-Text"/>
            <w:rPr>
              <w:rFonts w:cs="Arial"/>
              <w:szCs w:val="24"/>
            </w:rPr>
          </w:pPr>
        </w:p>
        <w:p w:rsidR="009E7FBC" w:rsidRDefault="009E7FBC" w:rsidP="00D607CE">
          <w:pPr>
            <w:pStyle w:val="Labor-Text"/>
            <w:rPr>
              <w:rFonts w:cs="Arial"/>
              <w:szCs w:val="24"/>
            </w:rPr>
          </w:pPr>
        </w:p>
        <w:p w:rsidR="009E7FBC" w:rsidRPr="00146FC9" w:rsidRDefault="009E7FBC" w:rsidP="00D607CE">
          <w:pPr>
            <w:pStyle w:val="Labor-Text"/>
            <w:rPr>
              <w:rFonts w:cs="Arial"/>
              <w:szCs w:val="24"/>
            </w:rPr>
          </w:pPr>
        </w:p>
        <w:p w:rsidR="00BB6026" w:rsidRPr="00146FC9" w:rsidRDefault="00BB6026" w:rsidP="00D607CE">
          <w:pPr>
            <w:pStyle w:val="Labor-Text"/>
            <w:rPr>
              <w:rFonts w:cs="Arial"/>
              <w:szCs w:val="24"/>
            </w:rPr>
          </w:pPr>
        </w:p>
        <w:p w:rsidR="00BB6026" w:rsidRPr="00146FC9" w:rsidRDefault="00BB6026" w:rsidP="00D607CE">
          <w:pPr>
            <w:pStyle w:val="Labor-Text"/>
            <w:rPr>
              <w:rFonts w:cs="Arial"/>
              <w:szCs w:val="24"/>
            </w:rPr>
          </w:pPr>
        </w:p>
        <w:p w:rsidR="00BB6026" w:rsidRPr="00146FC9" w:rsidRDefault="00BB6026" w:rsidP="00D607CE">
          <w:pPr>
            <w:pStyle w:val="Labor-Text"/>
            <w:rPr>
              <w:rFonts w:cs="Arial"/>
              <w:szCs w:val="24"/>
            </w:rPr>
          </w:pPr>
        </w:p>
        <w:p w:rsidR="00BB6026" w:rsidRPr="00146FC9" w:rsidRDefault="00BB6026" w:rsidP="00D607CE">
          <w:pPr>
            <w:pStyle w:val="Labor-Text"/>
            <w:rPr>
              <w:rFonts w:cs="Arial"/>
              <w:szCs w:val="24"/>
            </w:rPr>
          </w:pPr>
        </w:p>
        <w:p w:rsidR="00BB6026" w:rsidRPr="00146FC9" w:rsidRDefault="00BB6026" w:rsidP="00D607CE">
          <w:pPr>
            <w:pStyle w:val="Labor-Text"/>
            <w:rPr>
              <w:rFonts w:cs="Arial"/>
              <w:szCs w:val="24"/>
            </w:rPr>
          </w:pPr>
        </w:p>
        <w:p w:rsidR="00BB6026" w:rsidRPr="00146FC9" w:rsidRDefault="00BB6026" w:rsidP="00D607CE">
          <w:pPr>
            <w:pStyle w:val="Labor-Text"/>
            <w:rPr>
              <w:rFonts w:cs="Arial"/>
              <w:szCs w:val="24"/>
            </w:rPr>
          </w:pPr>
        </w:p>
        <w:p w:rsidR="00BB6026" w:rsidRPr="00146FC9" w:rsidRDefault="00BB6026" w:rsidP="00D607CE">
          <w:pPr>
            <w:pStyle w:val="Labor-Text"/>
            <w:rPr>
              <w:rFonts w:cs="Arial"/>
              <w:szCs w:val="24"/>
            </w:rPr>
          </w:pPr>
        </w:p>
        <w:p w:rsidR="00BB6026" w:rsidRPr="00146FC9" w:rsidRDefault="00BB6026" w:rsidP="00D607CE">
          <w:pPr>
            <w:pStyle w:val="Labor-Text"/>
            <w:rPr>
              <w:rFonts w:cs="Arial"/>
              <w:szCs w:val="24"/>
            </w:rPr>
          </w:pPr>
        </w:p>
        <w:p w:rsidR="00CC3AD8" w:rsidRDefault="00CC3AD8" w:rsidP="00164719">
          <w:pPr>
            <w:ind w:left="705" w:hanging="705"/>
            <w:rPr>
              <w:rFonts w:ascii="Arial" w:hAnsi="Arial" w:cs="Arial"/>
              <w:sz w:val="24"/>
              <w:szCs w:val="24"/>
            </w:rPr>
          </w:pPr>
        </w:p>
        <w:p w:rsidR="00CC3AD8" w:rsidRDefault="00CC3AD8" w:rsidP="00164719">
          <w:pPr>
            <w:ind w:left="705" w:hanging="705"/>
            <w:rPr>
              <w:rFonts w:ascii="Arial" w:hAnsi="Arial" w:cs="Arial"/>
              <w:sz w:val="24"/>
              <w:szCs w:val="24"/>
            </w:rPr>
          </w:pPr>
        </w:p>
        <w:p w:rsidR="00CC3AD8" w:rsidRDefault="00CC3AD8" w:rsidP="00164719">
          <w:pPr>
            <w:ind w:left="705" w:hanging="705"/>
            <w:rPr>
              <w:rFonts w:ascii="Arial" w:hAnsi="Arial" w:cs="Arial"/>
              <w:sz w:val="24"/>
              <w:szCs w:val="24"/>
            </w:rPr>
          </w:pPr>
        </w:p>
        <w:p w:rsidR="00CC3AD8" w:rsidRDefault="00CC3AD8" w:rsidP="00164719">
          <w:pPr>
            <w:ind w:left="705" w:hanging="705"/>
            <w:rPr>
              <w:rFonts w:ascii="Arial" w:hAnsi="Arial" w:cs="Arial"/>
              <w:sz w:val="24"/>
              <w:szCs w:val="24"/>
            </w:rPr>
          </w:pPr>
        </w:p>
        <w:p w:rsidR="00CC3AD8" w:rsidRDefault="00CC3AD8" w:rsidP="00164719">
          <w:pPr>
            <w:ind w:left="705" w:hanging="705"/>
            <w:rPr>
              <w:rFonts w:ascii="Arial" w:hAnsi="Arial" w:cs="Arial"/>
              <w:sz w:val="24"/>
              <w:szCs w:val="24"/>
            </w:rPr>
          </w:pPr>
        </w:p>
        <w:p w:rsidR="00CA16F2" w:rsidRDefault="00CA16F2" w:rsidP="00CA16F2">
          <w:pPr>
            <w:ind w:left="720"/>
            <w:rPr>
              <w:rFonts w:ascii="Arial" w:hAnsi="Arial" w:cs="Arial"/>
              <w:sz w:val="24"/>
              <w:szCs w:val="24"/>
            </w:rPr>
          </w:pPr>
        </w:p>
        <w:p w:rsidR="00CA16F2" w:rsidRDefault="00CA16F2" w:rsidP="00CA16F2">
          <w:pPr>
            <w:ind w:left="720"/>
            <w:rPr>
              <w:rFonts w:ascii="Arial" w:hAnsi="Arial" w:cs="Arial"/>
              <w:sz w:val="24"/>
              <w:szCs w:val="24"/>
            </w:rPr>
          </w:pPr>
        </w:p>
        <w:p w:rsidR="00CA16F2" w:rsidRDefault="00CA16F2" w:rsidP="00CA16F2">
          <w:pPr>
            <w:ind w:left="720"/>
            <w:rPr>
              <w:rFonts w:ascii="Arial" w:hAnsi="Arial" w:cs="Arial"/>
              <w:sz w:val="24"/>
              <w:szCs w:val="24"/>
            </w:rPr>
          </w:pPr>
        </w:p>
        <w:p w:rsidR="00CA16F2" w:rsidRDefault="00CA16F2" w:rsidP="00CA16F2">
          <w:pPr>
            <w:ind w:left="720"/>
            <w:rPr>
              <w:rFonts w:ascii="Arial" w:hAnsi="Arial" w:cs="Arial"/>
              <w:sz w:val="24"/>
              <w:szCs w:val="24"/>
            </w:rPr>
          </w:pPr>
        </w:p>
        <w:p w:rsidR="00CA16F2" w:rsidRDefault="00CA16F2" w:rsidP="00CA16F2">
          <w:pPr>
            <w:ind w:left="720"/>
            <w:rPr>
              <w:rFonts w:ascii="Arial" w:hAnsi="Arial" w:cs="Arial"/>
              <w:sz w:val="24"/>
              <w:szCs w:val="24"/>
            </w:rPr>
          </w:pPr>
        </w:p>
        <w:p w:rsidR="00CA16F2" w:rsidRDefault="00CA16F2" w:rsidP="00CA16F2">
          <w:pPr>
            <w:ind w:left="720"/>
            <w:rPr>
              <w:rFonts w:ascii="Arial" w:hAnsi="Arial" w:cs="Arial"/>
              <w:sz w:val="24"/>
              <w:szCs w:val="24"/>
            </w:rPr>
          </w:pPr>
        </w:p>
        <w:p w:rsidR="00CA16F2" w:rsidRDefault="00CA16F2" w:rsidP="00CA16F2">
          <w:pPr>
            <w:ind w:left="720"/>
            <w:rPr>
              <w:rFonts w:ascii="Arial" w:hAnsi="Arial" w:cs="Arial"/>
              <w:sz w:val="24"/>
              <w:szCs w:val="24"/>
            </w:rPr>
          </w:pPr>
        </w:p>
        <w:p w:rsidR="00CA16F2" w:rsidRDefault="00CA16F2" w:rsidP="00CA16F2">
          <w:pPr>
            <w:ind w:left="720"/>
            <w:rPr>
              <w:rFonts w:ascii="Arial" w:hAnsi="Arial" w:cs="Arial"/>
              <w:sz w:val="24"/>
              <w:szCs w:val="24"/>
            </w:rPr>
          </w:pPr>
        </w:p>
        <w:p w:rsidR="00CA16F2" w:rsidRDefault="00CA16F2" w:rsidP="00CA16F2">
          <w:pPr>
            <w:ind w:left="720"/>
            <w:rPr>
              <w:rFonts w:ascii="Arial" w:hAnsi="Arial" w:cs="Arial"/>
              <w:sz w:val="24"/>
              <w:szCs w:val="24"/>
            </w:rPr>
          </w:pPr>
        </w:p>
        <w:p w:rsidR="00CA16F2" w:rsidRDefault="00CA16F2" w:rsidP="00CA16F2">
          <w:pPr>
            <w:ind w:left="720"/>
            <w:rPr>
              <w:rFonts w:ascii="Arial" w:hAnsi="Arial" w:cs="Arial"/>
              <w:sz w:val="24"/>
              <w:szCs w:val="24"/>
            </w:rPr>
          </w:pPr>
        </w:p>
        <w:p w:rsidR="00EE483C" w:rsidRDefault="00EE483C" w:rsidP="00283CE4">
          <w:pPr>
            <w:ind w:left="705" w:hanging="705"/>
            <w:rPr>
              <w:rFonts w:ascii="Arial" w:hAnsi="Arial" w:cs="Arial"/>
              <w:sz w:val="24"/>
              <w:szCs w:val="24"/>
            </w:rPr>
          </w:pPr>
        </w:p>
        <w:p w:rsidR="00EE483C" w:rsidRPr="00EE483C" w:rsidRDefault="00EE483C" w:rsidP="00283CE4">
          <w:pPr>
            <w:ind w:left="705" w:hanging="705"/>
            <w:rPr>
              <w:rFonts w:ascii="Arial" w:hAnsi="Arial" w:cs="Arial"/>
              <w:b/>
              <w:sz w:val="24"/>
              <w:szCs w:val="24"/>
            </w:rPr>
          </w:pPr>
          <w:r w:rsidRPr="00EE483C">
            <w:rPr>
              <w:rFonts w:ascii="Arial" w:hAnsi="Arial" w:cs="Arial"/>
              <w:b/>
              <w:sz w:val="24"/>
              <w:szCs w:val="24"/>
            </w:rPr>
            <w:lastRenderedPageBreak/>
            <w:t>Experiment 1: Pyramidenhöhe</w:t>
          </w:r>
        </w:p>
        <w:p w:rsidR="00EE483C" w:rsidRDefault="00EE483C" w:rsidP="00EE483C">
          <w:pPr>
            <w:rPr>
              <w:rFonts w:ascii="Arial" w:hAnsi="Arial" w:cs="Arial"/>
              <w:sz w:val="24"/>
              <w:szCs w:val="24"/>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512"/>
            <w:gridCol w:w="4776"/>
          </w:tblGrid>
          <w:tr w:rsidR="00EE483C" w:rsidTr="00EE483C">
            <w:trPr>
              <w:trHeight w:val="1117"/>
            </w:trPr>
            <w:tc>
              <w:tcPr>
                <w:tcW w:w="4512" w:type="dxa"/>
                <w:shd w:val="clear" w:color="auto" w:fill="FFFFFF" w:themeFill="background1"/>
              </w:tcPr>
              <w:p w:rsidR="00EE483C" w:rsidRPr="002F1020" w:rsidRDefault="00EE483C" w:rsidP="00747AA9">
                <w:pPr>
                  <w:pStyle w:val="Labor-Materialbox-berschrift"/>
                </w:pPr>
                <w:r w:rsidRPr="00AD08D4">
                  <w:t>Material</w:t>
                </w:r>
              </w:p>
              <w:p w:rsidR="00EE483C" w:rsidRDefault="00EE483C" w:rsidP="00747AA9">
                <w:pPr>
                  <w:pStyle w:val="Labor-Aufzhlung"/>
                </w:pPr>
                <w:r>
                  <w:t>Holzplatte</w:t>
                </w:r>
              </w:p>
              <w:p w:rsidR="00EE483C" w:rsidRDefault="00EE483C" w:rsidP="00834921">
                <w:pPr>
                  <w:pStyle w:val="Labor-Aufzhlung"/>
                </w:pPr>
                <w:r>
                  <w:t>Lampe</w:t>
                </w:r>
              </w:p>
              <w:p w:rsidR="00EE483C" w:rsidRDefault="00EE483C" w:rsidP="00747AA9">
                <w:pPr>
                  <w:pStyle w:val="Labor-Aufzhlung"/>
                </w:pPr>
                <w:r>
                  <w:t>Gewindestab</w:t>
                </w:r>
              </w:p>
              <w:p w:rsidR="00EE483C" w:rsidRDefault="00EE483C" w:rsidP="00747AA9">
                <w:pPr>
                  <w:pStyle w:val="Labor-Aufzhlung"/>
                </w:pPr>
                <w:r>
                  <w:t>Pyramide</w:t>
                </w:r>
              </w:p>
              <w:p w:rsidR="00EE483C" w:rsidRDefault="00EE483C" w:rsidP="00747AA9">
                <w:pPr>
                  <w:pStyle w:val="Labor-Aufzhlung"/>
                </w:pPr>
                <w:r>
                  <w:t>Schraube beliebiger Länge</w:t>
                </w:r>
              </w:p>
              <w:p w:rsidR="00EE483C" w:rsidRDefault="00EE483C" w:rsidP="00747AA9">
                <w:pPr>
                  <w:pStyle w:val="Labor-Aufzhlung"/>
                </w:pPr>
                <w:r>
                  <w:t>Holzstab</w:t>
                </w:r>
              </w:p>
              <w:p w:rsidR="00EE483C" w:rsidRDefault="00EE483C" w:rsidP="00834921">
                <w:pPr>
                  <w:pStyle w:val="Labor-Aufzhlung"/>
                </w:pPr>
                <w:r>
                  <w:t>Lineal</w:t>
                </w:r>
              </w:p>
              <w:p w:rsidR="00834921" w:rsidRPr="00793397" w:rsidRDefault="00834921" w:rsidP="00834921">
                <w:pPr>
                  <w:pStyle w:val="Labor-Aufzhlung"/>
                </w:pPr>
                <w:r>
                  <w:t>Bleistift</w:t>
                </w:r>
              </w:p>
            </w:tc>
            <w:tc>
              <w:tcPr>
                <w:tcW w:w="4776" w:type="dxa"/>
                <w:shd w:val="clear" w:color="auto" w:fill="FFFFFF" w:themeFill="background1"/>
              </w:tcPr>
              <w:p w:rsidR="00EE483C" w:rsidRPr="009534FB" w:rsidRDefault="00B967C9" w:rsidP="00834921">
                <w:pPr>
                  <w:pStyle w:val="Labor-Text"/>
                  <w:jc w:val="right"/>
                </w:pPr>
                <w:r>
                  <w:rPr>
                    <w:noProof/>
                    <w:lang w:eastAsia="zh-TW"/>
                  </w:rPr>
                  <w:drawing>
                    <wp:inline distT="0" distB="0" distL="0" distR="0" wp14:anchorId="5887C220" wp14:editId="6B2F2FB9">
                      <wp:extent cx="2111373" cy="1583531"/>
                      <wp:effectExtent l="19050" t="0" r="3177" b="0"/>
                      <wp:docPr id="711" name="Grafik 710" descr="Material Auf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Aufg1.jpg"/>
                              <pic:cNvPicPr/>
                            </pic:nvPicPr>
                            <pic:blipFill>
                              <a:blip r:embed="rId22" cstate="print"/>
                              <a:stretch>
                                <a:fillRect/>
                              </a:stretch>
                            </pic:blipFill>
                            <pic:spPr>
                              <a:xfrm>
                                <a:off x="0" y="0"/>
                                <a:ext cx="2121060" cy="1590796"/>
                              </a:xfrm>
                              <a:prstGeom prst="rect">
                                <a:avLst/>
                              </a:prstGeom>
                            </pic:spPr>
                          </pic:pic>
                        </a:graphicData>
                      </a:graphic>
                    </wp:inline>
                  </w:drawing>
                </w:r>
              </w:p>
            </w:tc>
          </w:tr>
        </w:tbl>
        <w:p w:rsidR="00EE483C" w:rsidRDefault="00EE483C" w:rsidP="00283CE4">
          <w:pPr>
            <w:ind w:left="705" w:hanging="705"/>
            <w:rPr>
              <w:rFonts w:ascii="Arial" w:hAnsi="Arial" w:cs="Arial"/>
              <w:sz w:val="24"/>
              <w:szCs w:val="24"/>
            </w:rPr>
          </w:pPr>
        </w:p>
        <w:p w:rsidR="00834921" w:rsidRDefault="00834921" w:rsidP="00834921">
          <w:pPr>
            <w:ind w:left="705" w:hanging="705"/>
            <w:rPr>
              <w:rFonts w:ascii="Arial" w:hAnsi="Arial" w:cs="Arial"/>
              <w:sz w:val="24"/>
              <w:szCs w:val="24"/>
            </w:rPr>
          </w:pPr>
        </w:p>
        <w:p w:rsidR="007253AD" w:rsidRDefault="00834921" w:rsidP="00BA747F">
          <w:pPr>
            <w:ind w:left="705" w:hanging="705"/>
            <w:jc w:val="both"/>
            <w:rPr>
              <w:rFonts w:ascii="Arial" w:hAnsi="Arial" w:cs="Arial"/>
              <w:sz w:val="24"/>
              <w:szCs w:val="24"/>
            </w:rPr>
          </w:pPr>
          <w:r>
            <w:rPr>
              <w:rFonts w:ascii="Arial" w:hAnsi="Arial" w:cs="Arial"/>
              <w:noProof/>
              <w:sz w:val="24"/>
              <w:szCs w:val="24"/>
              <w:lang w:eastAsia="zh-TW"/>
            </w:rPr>
            <w:drawing>
              <wp:anchor distT="0" distB="0" distL="114300" distR="114300" simplePos="0" relativeHeight="251838464" behindDoc="0" locked="0" layoutInCell="1" allowOverlap="1" wp14:anchorId="0C46ADD8" wp14:editId="0E87DEA9">
                <wp:simplePos x="0" y="0"/>
                <wp:positionH relativeFrom="column">
                  <wp:posOffset>5939155</wp:posOffset>
                </wp:positionH>
                <wp:positionV relativeFrom="paragraph">
                  <wp:posOffset>154305</wp:posOffset>
                </wp:positionV>
                <wp:extent cx="490220" cy="485775"/>
                <wp:effectExtent l="19050" t="0" r="5080" b="0"/>
                <wp:wrapNone/>
                <wp:docPr id="16"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cstate="print"/>
                        <a:stretch>
                          <a:fillRect/>
                        </a:stretch>
                      </pic:blipFill>
                      <pic:spPr>
                        <a:xfrm>
                          <a:off x="0" y="0"/>
                          <a:ext cx="490220" cy="485775"/>
                        </a:xfrm>
                        <a:prstGeom prst="rect">
                          <a:avLst/>
                        </a:prstGeom>
                      </pic:spPr>
                    </pic:pic>
                  </a:graphicData>
                </a:graphic>
              </wp:anchor>
            </w:drawing>
          </w:r>
          <w:r>
            <w:rPr>
              <w:rFonts w:ascii="Arial" w:hAnsi="Arial" w:cs="Arial"/>
              <w:noProof/>
              <w:sz w:val="24"/>
              <w:szCs w:val="24"/>
              <w:lang w:eastAsia="zh-TW"/>
            </w:rPr>
            <w:drawing>
              <wp:anchor distT="0" distB="0" distL="114300" distR="114300" simplePos="0" relativeHeight="251671552" behindDoc="0" locked="0" layoutInCell="1" allowOverlap="1" wp14:anchorId="0D75ACCC" wp14:editId="7672D8CF">
                <wp:simplePos x="0" y="0"/>
                <wp:positionH relativeFrom="column">
                  <wp:posOffset>5934710</wp:posOffset>
                </wp:positionH>
                <wp:positionV relativeFrom="paragraph">
                  <wp:posOffset>916305</wp:posOffset>
                </wp:positionV>
                <wp:extent cx="487680" cy="495300"/>
                <wp:effectExtent l="19050" t="0" r="7620" b="0"/>
                <wp:wrapTight wrapText="bothSides">
                  <wp:wrapPolygon edited="0">
                    <wp:start x="-844" y="0"/>
                    <wp:lineTo x="-844" y="20769"/>
                    <wp:lineTo x="21938" y="20769"/>
                    <wp:lineTo x="21938" y="0"/>
                    <wp:lineTo x="-844" y="0"/>
                  </wp:wrapPolygon>
                </wp:wrapTight>
                <wp:docPr id="30"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87680" cy="495300"/>
                        </a:xfrm>
                        <a:prstGeom prst="rect">
                          <a:avLst/>
                        </a:prstGeom>
                        <a:noFill/>
                        <a:ln w="9525">
                          <a:noFill/>
                          <a:miter lim="800000"/>
                          <a:headEnd/>
                          <a:tailEnd/>
                        </a:ln>
                      </pic:spPr>
                    </pic:pic>
                  </a:graphicData>
                </a:graphic>
              </wp:anchor>
            </w:drawing>
          </w:r>
          <w:r>
            <w:rPr>
              <w:rFonts w:ascii="Arial" w:hAnsi="Arial" w:cs="Arial"/>
              <w:noProof/>
              <w:sz w:val="24"/>
              <w:szCs w:val="24"/>
              <w:lang w:eastAsia="zh-TW"/>
            </w:rPr>
            <w:drawing>
              <wp:anchor distT="0" distB="0" distL="114300" distR="114300" simplePos="0" relativeHeight="251658239" behindDoc="1" locked="0" layoutInCell="1" allowOverlap="1" wp14:anchorId="2EF48113" wp14:editId="750883C0">
                <wp:simplePos x="0" y="0"/>
                <wp:positionH relativeFrom="column">
                  <wp:posOffset>2700655</wp:posOffset>
                </wp:positionH>
                <wp:positionV relativeFrom="paragraph">
                  <wp:posOffset>59055</wp:posOffset>
                </wp:positionV>
                <wp:extent cx="3028950" cy="1695450"/>
                <wp:effectExtent l="19050" t="0" r="0" b="0"/>
                <wp:wrapTight wrapText="bothSides">
                  <wp:wrapPolygon edited="0">
                    <wp:start x="-136" y="0"/>
                    <wp:lineTo x="-136" y="21357"/>
                    <wp:lineTo x="21600" y="21357"/>
                    <wp:lineTo x="21600" y="0"/>
                    <wp:lineTo x="-136" y="0"/>
                  </wp:wrapPolygon>
                </wp:wrapTight>
                <wp:docPr id="56" name="Grafik 10" descr="IMG_4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9.JPG"/>
                        <pic:cNvPicPr/>
                      </pic:nvPicPr>
                      <pic:blipFill>
                        <a:blip r:embed="rId23" cstate="print"/>
                        <a:stretch>
                          <a:fillRect/>
                        </a:stretch>
                      </pic:blipFill>
                      <pic:spPr>
                        <a:xfrm>
                          <a:off x="0" y="0"/>
                          <a:ext cx="3028950" cy="1695450"/>
                        </a:xfrm>
                        <a:prstGeom prst="rect">
                          <a:avLst/>
                        </a:prstGeom>
                      </pic:spPr>
                    </pic:pic>
                  </a:graphicData>
                </a:graphic>
              </wp:anchor>
            </w:drawing>
          </w:r>
          <w:r w:rsidR="00283CE4">
            <w:rPr>
              <w:rFonts w:ascii="Arial" w:hAnsi="Arial" w:cs="Arial"/>
              <w:sz w:val="24"/>
              <w:szCs w:val="24"/>
            </w:rPr>
            <w:t>1.2</w:t>
          </w:r>
          <w:r w:rsidR="00283CE4">
            <w:rPr>
              <w:rFonts w:ascii="Arial" w:hAnsi="Arial" w:cs="Arial"/>
              <w:sz w:val="24"/>
              <w:szCs w:val="24"/>
            </w:rPr>
            <w:tab/>
          </w:r>
          <w:r w:rsidR="002067FE">
            <w:rPr>
              <w:rFonts w:ascii="Arial" w:hAnsi="Arial" w:cs="Arial"/>
              <w:sz w:val="24"/>
              <w:szCs w:val="24"/>
            </w:rPr>
            <w:t>Verdunkelt den Raum und e</w:t>
          </w:r>
          <w:r w:rsidR="00303037" w:rsidRPr="00CA16F2">
            <w:rPr>
              <w:rFonts w:ascii="Arial" w:hAnsi="Arial" w:cs="Arial"/>
              <w:sz w:val="24"/>
              <w:szCs w:val="24"/>
            </w:rPr>
            <w:t>xperimentiert mit dem Modell</w:t>
          </w:r>
          <w:r w:rsidR="00C12C61" w:rsidRPr="00CA16F2">
            <w:rPr>
              <w:rFonts w:ascii="Arial" w:hAnsi="Arial" w:cs="Arial"/>
              <w:sz w:val="24"/>
              <w:szCs w:val="24"/>
            </w:rPr>
            <w:t>. Die Lampe stellt die Sonne dar, die Schraube den Stab (diesen könnt ihr individuell wählen</w:t>
          </w:r>
          <w:r w:rsidR="000E7B0F" w:rsidRPr="00CA16F2">
            <w:rPr>
              <w:rFonts w:ascii="Arial" w:hAnsi="Arial" w:cs="Arial"/>
              <w:sz w:val="24"/>
              <w:szCs w:val="24"/>
            </w:rPr>
            <w:t>)</w:t>
          </w:r>
          <w:r w:rsidR="00C12C61" w:rsidRPr="00CA16F2">
            <w:rPr>
              <w:rFonts w:ascii="Arial" w:hAnsi="Arial" w:cs="Arial"/>
              <w:sz w:val="24"/>
              <w:szCs w:val="24"/>
            </w:rPr>
            <w:t xml:space="preserve">. </w:t>
          </w:r>
          <w:r w:rsidR="007253AD" w:rsidRPr="00CA16F2">
            <w:rPr>
              <w:rFonts w:ascii="Arial" w:hAnsi="Arial" w:cs="Arial"/>
              <w:sz w:val="24"/>
              <w:szCs w:val="24"/>
            </w:rPr>
            <w:t xml:space="preserve">Die Lampe muss so eingestellt werden, dass der Pyramidenschatten deutlich sichtbar ist. </w:t>
          </w:r>
          <w:r w:rsidR="000B098D" w:rsidRPr="00CA16F2">
            <w:rPr>
              <w:rFonts w:ascii="Arial" w:hAnsi="Arial" w:cs="Arial"/>
              <w:sz w:val="24"/>
              <w:szCs w:val="24"/>
            </w:rPr>
            <w:t xml:space="preserve">Versucht zunächst die Situation </w:t>
          </w:r>
          <w:r>
            <w:rPr>
              <w:rFonts w:ascii="Arial" w:hAnsi="Arial" w:cs="Arial"/>
              <w:sz w:val="24"/>
              <w:szCs w:val="24"/>
            </w:rPr>
            <w:t xml:space="preserve">mit dem Stab </w:t>
          </w:r>
          <w:r w:rsidR="000B098D" w:rsidRPr="00CA16F2">
            <w:rPr>
              <w:rFonts w:ascii="Arial" w:hAnsi="Arial" w:cs="Arial"/>
              <w:sz w:val="24"/>
              <w:szCs w:val="24"/>
            </w:rPr>
            <w:t>nachzustellen.</w:t>
          </w:r>
        </w:p>
        <w:p w:rsidR="002067FE" w:rsidRPr="00CA16F2" w:rsidRDefault="002067FE" w:rsidP="002067FE">
          <w:pPr>
            <w:ind w:left="705" w:hanging="705"/>
            <w:jc w:val="center"/>
            <w:rPr>
              <w:rFonts w:ascii="Arial" w:hAnsi="Arial" w:cs="Arial"/>
              <w:sz w:val="24"/>
              <w:szCs w:val="24"/>
            </w:rPr>
          </w:pPr>
          <w:r w:rsidRPr="002067FE">
            <w:rPr>
              <w:rFonts w:ascii="Arial" w:hAnsi="Arial" w:cs="Arial"/>
              <w:noProof/>
              <w:sz w:val="24"/>
              <w:szCs w:val="24"/>
              <w:lang w:eastAsia="zh-TW"/>
            </w:rPr>
            <w:drawing>
              <wp:inline distT="0" distB="0" distL="0" distR="0" wp14:anchorId="62B35263" wp14:editId="146C808D">
                <wp:extent cx="4791075" cy="1905625"/>
                <wp:effectExtent l="19050" t="0" r="0" b="0"/>
                <wp:docPr id="27" name="Grafik 33" descr="Aufg1 2dimens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fg1 2dimensional.png"/>
                        <pic:cNvPicPr/>
                      </pic:nvPicPr>
                      <pic:blipFill>
                        <a:blip r:embed="rId24" cstate="print"/>
                        <a:stretch>
                          <a:fillRect/>
                        </a:stretch>
                      </pic:blipFill>
                      <pic:spPr>
                        <a:xfrm>
                          <a:off x="0" y="0"/>
                          <a:ext cx="4835504" cy="1923297"/>
                        </a:xfrm>
                        <a:prstGeom prst="rect">
                          <a:avLst/>
                        </a:prstGeom>
                      </pic:spPr>
                    </pic:pic>
                  </a:graphicData>
                </a:graphic>
              </wp:inline>
            </w:drawing>
          </w:r>
        </w:p>
        <w:p w:rsidR="00AF1042" w:rsidRDefault="00AF1042" w:rsidP="00BA747F">
          <w:pPr>
            <w:pStyle w:val="Listenabsatz"/>
            <w:jc w:val="both"/>
            <w:rPr>
              <w:rFonts w:ascii="Arial" w:hAnsi="Arial" w:cs="Arial"/>
              <w:sz w:val="24"/>
              <w:szCs w:val="24"/>
            </w:rPr>
          </w:pPr>
        </w:p>
        <w:p w:rsidR="000E7B0F" w:rsidRDefault="007253AD" w:rsidP="00BA747F">
          <w:pPr>
            <w:pStyle w:val="Listenabsatz"/>
            <w:jc w:val="both"/>
            <w:rPr>
              <w:rFonts w:ascii="Arial" w:hAnsi="Arial" w:cs="Arial"/>
              <w:sz w:val="24"/>
              <w:szCs w:val="24"/>
            </w:rPr>
          </w:pPr>
          <w:r>
            <w:rPr>
              <w:rFonts w:ascii="Arial" w:hAnsi="Arial" w:cs="Arial"/>
              <w:sz w:val="24"/>
              <w:szCs w:val="24"/>
            </w:rPr>
            <w:t xml:space="preserve">Ergänzt </w:t>
          </w:r>
          <w:r w:rsidR="000B098D">
            <w:rPr>
              <w:rFonts w:ascii="Arial" w:hAnsi="Arial" w:cs="Arial"/>
              <w:sz w:val="24"/>
              <w:szCs w:val="24"/>
            </w:rPr>
            <w:t xml:space="preserve">damit </w:t>
          </w:r>
          <w:r w:rsidR="00002A16">
            <w:rPr>
              <w:rFonts w:ascii="Arial" w:hAnsi="Arial" w:cs="Arial"/>
              <w:sz w:val="24"/>
              <w:szCs w:val="24"/>
            </w:rPr>
            <w:t>obige</w:t>
          </w:r>
          <w:r w:rsidR="00303037">
            <w:rPr>
              <w:rFonts w:ascii="Arial" w:hAnsi="Arial" w:cs="Arial"/>
              <w:sz w:val="24"/>
              <w:szCs w:val="24"/>
            </w:rPr>
            <w:t xml:space="preserve"> Skizze mit Hilfe de</w:t>
          </w:r>
          <w:r w:rsidR="00022117">
            <w:rPr>
              <w:rFonts w:ascii="Arial" w:hAnsi="Arial" w:cs="Arial"/>
              <w:sz w:val="24"/>
              <w:szCs w:val="24"/>
            </w:rPr>
            <w:t>r Ergebnisse eurer</w:t>
          </w:r>
          <w:r w:rsidR="00283CE4">
            <w:rPr>
              <w:rFonts w:ascii="Arial" w:hAnsi="Arial" w:cs="Arial"/>
              <w:sz w:val="24"/>
              <w:szCs w:val="24"/>
            </w:rPr>
            <w:t xml:space="preserve"> Überlegungen aus Aufgabe 1.1.</w:t>
          </w:r>
          <w:r w:rsidR="00022117">
            <w:rPr>
              <w:rFonts w:ascii="Arial" w:hAnsi="Arial" w:cs="Arial"/>
              <w:sz w:val="24"/>
              <w:szCs w:val="24"/>
            </w:rPr>
            <w:t xml:space="preserve"> </w:t>
          </w:r>
        </w:p>
        <w:p w:rsidR="00BB6026" w:rsidRPr="00146FC9" w:rsidRDefault="000B098D" w:rsidP="00BA747F">
          <w:pPr>
            <w:pStyle w:val="Listenabsatz"/>
            <w:jc w:val="both"/>
            <w:rPr>
              <w:rFonts w:ascii="Arial" w:hAnsi="Arial" w:cs="Arial"/>
              <w:sz w:val="24"/>
              <w:szCs w:val="24"/>
            </w:rPr>
          </w:pPr>
          <w:r>
            <w:rPr>
              <w:rFonts w:ascii="Arial" w:hAnsi="Arial" w:cs="Arial"/>
              <w:sz w:val="24"/>
              <w:szCs w:val="24"/>
            </w:rPr>
            <w:t xml:space="preserve">Zeichnet </w:t>
          </w:r>
          <w:r w:rsidR="008C5A01">
            <w:rPr>
              <w:rFonts w:ascii="Arial" w:hAnsi="Arial" w:cs="Arial"/>
              <w:sz w:val="24"/>
              <w:szCs w:val="24"/>
            </w:rPr>
            <w:t xml:space="preserve">hierzu </w:t>
          </w:r>
          <w:r w:rsidR="007513BF">
            <w:rPr>
              <w:rFonts w:ascii="Arial" w:hAnsi="Arial" w:cs="Arial"/>
              <w:sz w:val="24"/>
              <w:szCs w:val="24"/>
            </w:rPr>
            <w:t xml:space="preserve">den Stab und </w:t>
          </w:r>
          <w:r>
            <w:rPr>
              <w:rFonts w:ascii="Arial" w:hAnsi="Arial" w:cs="Arial"/>
              <w:sz w:val="24"/>
              <w:szCs w:val="24"/>
            </w:rPr>
            <w:t>alle erforderlichen Längen ein, die zur Berechnung der Höhe der Pyramide erforderlich sind.</w:t>
          </w:r>
        </w:p>
        <w:p w:rsidR="009E7FBC" w:rsidRPr="007253AD" w:rsidRDefault="00B2426C" w:rsidP="00BA747F">
          <w:pPr>
            <w:pStyle w:val="Labor-Text"/>
            <w:rPr>
              <w:rFonts w:cs="Arial"/>
              <w:szCs w:val="24"/>
            </w:rPr>
          </w:pPr>
          <w:r w:rsidRPr="00146FC9">
            <w:rPr>
              <w:rFonts w:cs="Arial"/>
              <w:szCs w:val="24"/>
            </w:rPr>
            <w:tab/>
          </w:r>
          <w:r w:rsidR="009E7FBC" w:rsidRPr="007253AD">
            <w:rPr>
              <w:rFonts w:cs="Arial"/>
              <w:i/>
              <w:szCs w:val="24"/>
            </w:rPr>
            <w:t>Anmerkungen zum Modell:</w:t>
          </w:r>
        </w:p>
        <w:p w:rsidR="00753617" w:rsidRPr="00834921" w:rsidRDefault="009E7FBC" w:rsidP="00BA747F">
          <w:pPr>
            <w:pStyle w:val="Labor-Text"/>
            <w:ind w:left="708"/>
            <w:rPr>
              <w:rFonts w:cs="Arial"/>
              <w:i/>
              <w:szCs w:val="24"/>
            </w:rPr>
          </w:pPr>
          <w:r w:rsidRPr="009E7FBC">
            <w:rPr>
              <w:rFonts w:cs="Arial"/>
              <w:i/>
              <w:szCs w:val="24"/>
            </w:rPr>
            <w:t>Durch die Lampe entsteht ein Halbschatten. Dieser soll nicht beachtet werden. Für das Modell und eure Experimente ist nur der sog. Kernschatten (dunkelster Schatten) ausschlaggebend.</w:t>
          </w:r>
        </w:p>
        <w:p w:rsidR="00BB6026" w:rsidRDefault="00CA16F2" w:rsidP="00002A16">
          <w:pPr>
            <w:pStyle w:val="Labor-Text"/>
            <w:ind w:left="705" w:hanging="705"/>
            <w:rPr>
              <w:rFonts w:cs="Arial"/>
              <w:szCs w:val="24"/>
            </w:rPr>
          </w:pPr>
          <w:r>
            <w:rPr>
              <w:rFonts w:cs="Arial"/>
              <w:noProof/>
              <w:szCs w:val="24"/>
              <w:lang w:eastAsia="zh-TW"/>
            </w:rPr>
            <w:lastRenderedPageBreak/>
            <w:drawing>
              <wp:anchor distT="0" distB="0" distL="114300" distR="114300" simplePos="0" relativeHeight="251885568" behindDoc="0" locked="0" layoutInCell="1" allowOverlap="1" wp14:anchorId="218C59DF" wp14:editId="20607FC7">
                <wp:simplePos x="0" y="0"/>
                <wp:positionH relativeFrom="column">
                  <wp:posOffset>5963920</wp:posOffset>
                </wp:positionH>
                <wp:positionV relativeFrom="paragraph">
                  <wp:posOffset>24765</wp:posOffset>
                </wp:positionV>
                <wp:extent cx="486410" cy="486410"/>
                <wp:effectExtent l="19050" t="0" r="8890" b="0"/>
                <wp:wrapNone/>
                <wp:docPr id="6"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cstate="print"/>
                        <a:stretch>
                          <a:fillRect/>
                        </a:stretch>
                      </pic:blipFill>
                      <pic:spPr>
                        <a:xfrm>
                          <a:off x="0" y="0"/>
                          <a:ext cx="486410" cy="486410"/>
                        </a:xfrm>
                        <a:prstGeom prst="rect">
                          <a:avLst/>
                        </a:prstGeom>
                      </pic:spPr>
                    </pic:pic>
                  </a:graphicData>
                </a:graphic>
              </wp:anchor>
            </w:drawing>
          </w:r>
          <w:r w:rsidR="00283CE4">
            <w:rPr>
              <w:rFonts w:cs="Arial"/>
              <w:szCs w:val="24"/>
            </w:rPr>
            <w:t>1.3.1</w:t>
          </w:r>
          <w:r w:rsidR="00283CE4">
            <w:rPr>
              <w:rFonts w:cs="Arial"/>
              <w:szCs w:val="24"/>
            </w:rPr>
            <w:tab/>
          </w:r>
          <w:r w:rsidR="00BA3A17" w:rsidRPr="00146FC9">
            <w:rPr>
              <w:rFonts w:cs="Arial"/>
              <w:szCs w:val="24"/>
            </w:rPr>
            <w:t>Ermittelt nun</w:t>
          </w:r>
          <w:r w:rsidR="00303037">
            <w:rPr>
              <w:rFonts w:cs="Arial"/>
              <w:szCs w:val="24"/>
            </w:rPr>
            <w:t xml:space="preserve"> durch Messen und B</w:t>
          </w:r>
          <w:r w:rsidR="00BB6026" w:rsidRPr="00146FC9">
            <w:rPr>
              <w:rFonts w:cs="Arial"/>
              <w:szCs w:val="24"/>
            </w:rPr>
            <w:t xml:space="preserve">erechnen </w:t>
          </w:r>
          <w:r w:rsidR="00BA3A17" w:rsidRPr="00146FC9">
            <w:rPr>
              <w:rFonts w:cs="Arial"/>
              <w:szCs w:val="24"/>
            </w:rPr>
            <w:t>am Modell die Höhe der Pyramide.</w:t>
          </w:r>
          <w:r w:rsidR="00194ABB" w:rsidRPr="00146FC9">
            <w:rPr>
              <w:rFonts w:cs="Arial"/>
              <w:szCs w:val="24"/>
            </w:rPr>
            <w:t xml:space="preserve"> Benutzt zum Berechnen den </w:t>
          </w:r>
          <w:r w:rsidR="00303037">
            <w:rPr>
              <w:rFonts w:cs="Arial"/>
              <w:szCs w:val="24"/>
            </w:rPr>
            <w:t>Windows- Taschenrechner auf dem Laptop.</w:t>
          </w:r>
        </w:p>
        <w:p w:rsidR="000E7B0F" w:rsidRPr="00146FC9" w:rsidRDefault="006575E4" w:rsidP="000E7B0F">
          <w:pPr>
            <w:pStyle w:val="Labor-Text"/>
            <w:ind w:left="720"/>
            <w:rPr>
              <w:rFonts w:cs="Arial"/>
              <w:szCs w:val="24"/>
            </w:rPr>
          </w:pPr>
          <w:r>
            <w:rPr>
              <w:rFonts w:cs="Arial"/>
              <w:noProof/>
              <w:szCs w:val="24"/>
            </w:rPr>
            <w:pict>
              <v:rect id="_x0000_s1048" style="position:absolute;left:0;text-align:left;margin-left:34.8pt;margin-top:12.95pt;width:403.95pt;height:273pt;z-index:251806720" filled="f" strokecolor="black [3213]"/>
            </w:pict>
          </w:r>
          <w:r w:rsidR="00CA16F2">
            <w:rPr>
              <w:rFonts w:cs="Arial"/>
              <w:noProof/>
              <w:szCs w:val="24"/>
              <w:lang w:eastAsia="zh-TW"/>
            </w:rPr>
            <w:drawing>
              <wp:anchor distT="0" distB="0" distL="114300" distR="114300" simplePos="0" relativeHeight="251673600" behindDoc="0" locked="0" layoutInCell="1" allowOverlap="1" wp14:anchorId="3112BEE0" wp14:editId="37315917">
                <wp:simplePos x="0" y="0"/>
                <wp:positionH relativeFrom="column">
                  <wp:posOffset>5935345</wp:posOffset>
                </wp:positionH>
                <wp:positionV relativeFrom="paragraph">
                  <wp:posOffset>140335</wp:posOffset>
                </wp:positionV>
                <wp:extent cx="502920" cy="498475"/>
                <wp:effectExtent l="19050" t="0" r="0" b="0"/>
                <wp:wrapTight wrapText="bothSides">
                  <wp:wrapPolygon edited="0">
                    <wp:start x="-818" y="0"/>
                    <wp:lineTo x="-818" y="20637"/>
                    <wp:lineTo x="21273" y="20637"/>
                    <wp:lineTo x="21273" y="0"/>
                    <wp:lineTo x="-818" y="0"/>
                  </wp:wrapPolygon>
                </wp:wrapTight>
                <wp:docPr id="31"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502920" cy="498475"/>
                        </a:xfrm>
                        <a:prstGeom prst="rect">
                          <a:avLst/>
                        </a:prstGeom>
                        <a:noFill/>
                        <a:ln w="9525">
                          <a:noFill/>
                          <a:miter lim="800000"/>
                          <a:headEnd/>
                          <a:tailEnd/>
                        </a:ln>
                      </pic:spPr>
                    </pic:pic>
                  </a:graphicData>
                </a:graphic>
              </wp:anchor>
            </w:drawing>
          </w:r>
        </w:p>
        <w:p w:rsidR="00194ABB" w:rsidRPr="00146FC9" w:rsidRDefault="00194ABB" w:rsidP="00F62656">
          <w:pPr>
            <w:pStyle w:val="Labor-Text"/>
            <w:rPr>
              <w:rFonts w:cs="Arial"/>
              <w:szCs w:val="24"/>
            </w:rPr>
          </w:pPr>
        </w:p>
        <w:p w:rsidR="009E7FBC" w:rsidRPr="00146FC9" w:rsidRDefault="009E7FBC" w:rsidP="00194ABB">
          <w:pPr>
            <w:pStyle w:val="Labor-Text"/>
            <w:ind w:left="705"/>
            <w:rPr>
              <w:rFonts w:cs="Arial"/>
              <w:szCs w:val="24"/>
            </w:rPr>
          </w:pPr>
        </w:p>
        <w:p w:rsidR="009E7FBC" w:rsidRDefault="009E7FBC" w:rsidP="00FC1B8B">
          <w:pPr>
            <w:ind w:left="705"/>
            <w:rPr>
              <w:rFonts w:ascii="Arial" w:hAnsi="Arial" w:cs="Arial"/>
              <w:sz w:val="24"/>
              <w:szCs w:val="24"/>
            </w:rPr>
          </w:pPr>
        </w:p>
        <w:p w:rsidR="009E7FBC" w:rsidRDefault="009E7FBC" w:rsidP="00FC1B8B">
          <w:pPr>
            <w:ind w:left="705"/>
            <w:rPr>
              <w:rFonts w:ascii="Arial" w:hAnsi="Arial" w:cs="Arial"/>
              <w:sz w:val="24"/>
              <w:szCs w:val="24"/>
            </w:rPr>
          </w:pPr>
        </w:p>
        <w:p w:rsidR="00CC3AD8" w:rsidRDefault="00CC3AD8" w:rsidP="009E7FBC">
          <w:pPr>
            <w:ind w:left="705"/>
            <w:rPr>
              <w:rFonts w:ascii="Arial" w:hAnsi="Arial" w:cs="Arial"/>
              <w:sz w:val="24"/>
              <w:szCs w:val="24"/>
            </w:rPr>
          </w:pPr>
        </w:p>
        <w:p w:rsidR="00CC3AD8" w:rsidRDefault="00CC3AD8" w:rsidP="009E7FBC">
          <w:pPr>
            <w:ind w:left="705"/>
            <w:rPr>
              <w:rFonts w:ascii="Arial" w:hAnsi="Arial" w:cs="Arial"/>
              <w:sz w:val="24"/>
              <w:szCs w:val="24"/>
            </w:rPr>
          </w:pPr>
        </w:p>
        <w:p w:rsidR="00CC3AD8" w:rsidRDefault="00CC3AD8" w:rsidP="009E7FBC">
          <w:pPr>
            <w:ind w:left="705"/>
            <w:rPr>
              <w:rFonts w:ascii="Arial" w:hAnsi="Arial" w:cs="Arial"/>
              <w:sz w:val="24"/>
              <w:szCs w:val="24"/>
            </w:rPr>
          </w:pPr>
        </w:p>
        <w:p w:rsidR="00CC3AD8" w:rsidRDefault="00CC3AD8" w:rsidP="009E7FBC">
          <w:pPr>
            <w:ind w:left="705"/>
            <w:rPr>
              <w:rFonts w:ascii="Arial" w:hAnsi="Arial" w:cs="Arial"/>
              <w:sz w:val="24"/>
              <w:szCs w:val="24"/>
            </w:rPr>
          </w:pPr>
        </w:p>
        <w:p w:rsidR="00CC3AD8" w:rsidRDefault="00CC3AD8" w:rsidP="009E7FBC">
          <w:pPr>
            <w:ind w:left="705"/>
            <w:rPr>
              <w:rFonts w:ascii="Arial" w:hAnsi="Arial" w:cs="Arial"/>
              <w:sz w:val="24"/>
              <w:szCs w:val="24"/>
            </w:rPr>
          </w:pPr>
        </w:p>
        <w:p w:rsidR="00CC3AD8" w:rsidRDefault="00CC3AD8" w:rsidP="009E7FBC">
          <w:pPr>
            <w:ind w:left="705"/>
            <w:rPr>
              <w:rFonts w:ascii="Arial" w:hAnsi="Arial" w:cs="Arial"/>
              <w:sz w:val="24"/>
              <w:szCs w:val="24"/>
            </w:rPr>
          </w:pPr>
        </w:p>
        <w:p w:rsidR="00CC3AD8" w:rsidRDefault="00CC3AD8" w:rsidP="009E7FBC">
          <w:pPr>
            <w:ind w:left="705"/>
            <w:rPr>
              <w:rFonts w:ascii="Arial" w:hAnsi="Arial" w:cs="Arial"/>
              <w:sz w:val="24"/>
              <w:szCs w:val="24"/>
            </w:rPr>
          </w:pPr>
        </w:p>
        <w:p w:rsidR="00CC3AD8" w:rsidRDefault="00CC3AD8" w:rsidP="009E7FBC">
          <w:pPr>
            <w:ind w:left="705"/>
            <w:rPr>
              <w:rFonts w:ascii="Arial" w:hAnsi="Arial" w:cs="Arial"/>
              <w:sz w:val="24"/>
              <w:szCs w:val="24"/>
            </w:rPr>
          </w:pPr>
        </w:p>
        <w:p w:rsidR="00CC3AD8" w:rsidRDefault="00CC3AD8" w:rsidP="009E7FBC">
          <w:pPr>
            <w:ind w:left="705"/>
            <w:rPr>
              <w:rFonts w:ascii="Arial" w:hAnsi="Arial" w:cs="Arial"/>
              <w:sz w:val="24"/>
              <w:szCs w:val="24"/>
            </w:rPr>
          </w:pPr>
        </w:p>
        <w:p w:rsidR="00CC3AD8" w:rsidRDefault="00CC3AD8" w:rsidP="009E7FBC">
          <w:pPr>
            <w:ind w:left="705"/>
            <w:rPr>
              <w:rFonts w:ascii="Arial" w:hAnsi="Arial" w:cs="Arial"/>
              <w:sz w:val="24"/>
              <w:szCs w:val="24"/>
            </w:rPr>
          </w:pPr>
        </w:p>
        <w:p w:rsidR="00CC3AD8" w:rsidRDefault="00CC3AD8" w:rsidP="009E7FBC">
          <w:pPr>
            <w:ind w:left="705"/>
            <w:rPr>
              <w:rFonts w:ascii="Arial" w:hAnsi="Arial" w:cs="Arial"/>
              <w:sz w:val="24"/>
              <w:szCs w:val="24"/>
            </w:rPr>
          </w:pPr>
        </w:p>
        <w:p w:rsidR="00CC3AD8" w:rsidRDefault="00CC3AD8" w:rsidP="009E7FBC">
          <w:pPr>
            <w:ind w:left="705"/>
            <w:rPr>
              <w:rFonts w:ascii="Arial" w:hAnsi="Arial" w:cs="Arial"/>
              <w:sz w:val="24"/>
              <w:szCs w:val="24"/>
            </w:rPr>
          </w:pPr>
        </w:p>
        <w:p w:rsidR="00CC3AD8" w:rsidRDefault="00CC3AD8" w:rsidP="009E7FBC">
          <w:pPr>
            <w:ind w:left="705"/>
            <w:rPr>
              <w:rFonts w:ascii="Arial" w:hAnsi="Arial" w:cs="Arial"/>
              <w:sz w:val="24"/>
              <w:szCs w:val="24"/>
            </w:rPr>
          </w:pPr>
        </w:p>
        <w:p w:rsidR="00CC3AD8" w:rsidRDefault="00CC3AD8" w:rsidP="009E7FBC">
          <w:pPr>
            <w:ind w:left="705"/>
            <w:rPr>
              <w:rFonts w:ascii="Arial" w:hAnsi="Arial" w:cs="Arial"/>
              <w:sz w:val="24"/>
              <w:szCs w:val="24"/>
            </w:rPr>
          </w:pPr>
        </w:p>
        <w:p w:rsidR="00CC3AD8" w:rsidRDefault="00CC3AD8" w:rsidP="009E7FBC">
          <w:pPr>
            <w:ind w:left="705"/>
            <w:rPr>
              <w:rFonts w:ascii="Arial" w:hAnsi="Arial" w:cs="Arial"/>
              <w:sz w:val="24"/>
              <w:szCs w:val="24"/>
            </w:rPr>
          </w:pPr>
        </w:p>
        <w:p w:rsidR="000E7B0F" w:rsidRDefault="000E7B0F" w:rsidP="009E7FBC">
          <w:pPr>
            <w:ind w:left="705"/>
            <w:rPr>
              <w:rFonts w:ascii="Arial" w:hAnsi="Arial" w:cs="Arial"/>
              <w:sz w:val="24"/>
              <w:szCs w:val="24"/>
            </w:rPr>
          </w:pPr>
        </w:p>
        <w:p w:rsidR="00CA16F2" w:rsidRDefault="00CA16F2" w:rsidP="009E7FBC">
          <w:pPr>
            <w:ind w:left="705"/>
            <w:rPr>
              <w:rFonts w:ascii="Arial" w:hAnsi="Arial" w:cs="Arial"/>
              <w:sz w:val="24"/>
              <w:szCs w:val="24"/>
            </w:rPr>
          </w:pPr>
        </w:p>
        <w:p w:rsidR="000D567C" w:rsidRDefault="000D567C" w:rsidP="009E7FBC">
          <w:pPr>
            <w:ind w:left="705"/>
            <w:rPr>
              <w:rFonts w:ascii="Arial" w:hAnsi="Arial" w:cs="Arial"/>
              <w:sz w:val="24"/>
              <w:szCs w:val="24"/>
            </w:rPr>
          </w:pPr>
        </w:p>
        <w:p w:rsidR="00AF5C25" w:rsidRDefault="00AF5C25" w:rsidP="009E7FBC">
          <w:pPr>
            <w:ind w:left="705"/>
            <w:rPr>
              <w:rFonts w:ascii="Arial" w:hAnsi="Arial" w:cs="Arial"/>
              <w:sz w:val="24"/>
              <w:szCs w:val="24"/>
            </w:rPr>
          </w:pPr>
        </w:p>
        <w:p w:rsidR="00BB6026" w:rsidRPr="00146FC9" w:rsidRDefault="003932E9" w:rsidP="00BA747F">
          <w:pPr>
            <w:ind w:left="705" w:hanging="705"/>
            <w:jc w:val="both"/>
            <w:rPr>
              <w:rFonts w:ascii="Arial" w:hAnsi="Arial" w:cs="Arial"/>
              <w:sz w:val="24"/>
              <w:szCs w:val="24"/>
            </w:rPr>
          </w:pPr>
          <w:r w:rsidRPr="00146FC9">
            <w:rPr>
              <w:rFonts w:ascii="Arial" w:hAnsi="Arial" w:cs="Arial"/>
              <w:noProof/>
              <w:sz w:val="24"/>
              <w:szCs w:val="24"/>
              <w:lang w:eastAsia="zh-TW"/>
            </w:rPr>
            <w:drawing>
              <wp:anchor distT="0" distB="0" distL="114300" distR="114300" simplePos="0" relativeHeight="251683840" behindDoc="0" locked="0" layoutInCell="1" allowOverlap="1" wp14:anchorId="7B33864B" wp14:editId="02B3DB45">
                <wp:simplePos x="0" y="0"/>
                <wp:positionH relativeFrom="column">
                  <wp:posOffset>5947567</wp:posOffset>
                </wp:positionH>
                <wp:positionV relativeFrom="paragraph">
                  <wp:posOffset>206433</wp:posOffset>
                </wp:positionV>
                <wp:extent cx="490319" cy="486889"/>
                <wp:effectExtent l="19050" t="0" r="4981" b="0"/>
                <wp:wrapNone/>
                <wp:docPr id="36"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cstate="print"/>
                        <a:stretch>
                          <a:fillRect/>
                        </a:stretch>
                      </pic:blipFill>
                      <pic:spPr>
                        <a:xfrm>
                          <a:off x="0" y="0"/>
                          <a:ext cx="490319" cy="486889"/>
                        </a:xfrm>
                        <a:prstGeom prst="rect">
                          <a:avLst/>
                        </a:prstGeom>
                      </pic:spPr>
                    </pic:pic>
                  </a:graphicData>
                </a:graphic>
              </wp:anchor>
            </w:drawing>
          </w:r>
          <w:r w:rsidR="00283CE4">
            <w:rPr>
              <w:rFonts w:ascii="Arial" w:hAnsi="Arial" w:cs="Arial"/>
              <w:sz w:val="24"/>
              <w:szCs w:val="24"/>
            </w:rPr>
            <w:t>1.3.2</w:t>
          </w:r>
          <w:r w:rsidR="00283CE4">
            <w:rPr>
              <w:rFonts w:ascii="Arial" w:hAnsi="Arial" w:cs="Arial"/>
              <w:sz w:val="24"/>
              <w:szCs w:val="24"/>
            </w:rPr>
            <w:tab/>
          </w:r>
          <w:r w:rsidR="00BB6026" w:rsidRPr="00146FC9">
            <w:rPr>
              <w:rFonts w:ascii="Arial" w:hAnsi="Arial" w:cs="Arial"/>
              <w:sz w:val="24"/>
              <w:szCs w:val="24"/>
            </w:rPr>
            <w:t>Übe</w:t>
          </w:r>
          <w:r w:rsidR="00095B39" w:rsidRPr="00146FC9">
            <w:rPr>
              <w:rFonts w:ascii="Arial" w:hAnsi="Arial" w:cs="Arial"/>
              <w:sz w:val="24"/>
              <w:szCs w:val="24"/>
            </w:rPr>
            <w:t>rprüft zum Schluss mit Hilfe</w:t>
          </w:r>
          <w:r w:rsidR="00B228F1" w:rsidRPr="00146FC9">
            <w:rPr>
              <w:rFonts w:ascii="Arial" w:hAnsi="Arial" w:cs="Arial"/>
              <w:sz w:val="24"/>
              <w:szCs w:val="24"/>
            </w:rPr>
            <w:t xml:space="preserve"> eines Holzstabes</w:t>
          </w:r>
          <w:r w:rsidR="00BB6026" w:rsidRPr="00146FC9">
            <w:rPr>
              <w:rFonts w:ascii="Arial" w:hAnsi="Arial" w:cs="Arial"/>
              <w:sz w:val="24"/>
              <w:szCs w:val="24"/>
            </w:rPr>
            <w:t>, ob eure errechnete Höhe sti</w:t>
          </w:r>
          <w:r w:rsidR="00303037">
            <w:rPr>
              <w:rFonts w:ascii="Arial" w:hAnsi="Arial" w:cs="Arial"/>
              <w:sz w:val="24"/>
              <w:szCs w:val="24"/>
            </w:rPr>
            <w:t xml:space="preserve">mmt. Steckt dazu </w:t>
          </w:r>
          <w:r w:rsidR="00167B68" w:rsidRPr="00146FC9">
            <w:rPr>
              <w:rFonts w:ascii="Arial" w:hAnsi="Arial" w:cs="Arial"/>
              <w:sz w:val="24"/>
              <w:szCs w:val="24"/>
            </w:rPr>
            <w:t xml:space="preserve">den Holzstab </w:t>
          </w:r>
          <w:r w:rsidR="008004D5" w:rsidRPr="00146FC9">
            <w:rPr>
              <w:rFonts w:ascii="Arial" w:hAnsi="Arial" w:cs="Arial"/>
              <w:b/>
              <w:sz w:val="24"/>
              <w:szCs w:val="24"/>
            </w:rPr>
            <w:t>von unten</w:t>
          </w:r>
          <w:r w:rsidR="008004D5" w:rsidRPr="00146FC9">
            <w:rPr>
              <w:rFonts w:ascii="Arial" w:hAnsi="Arial" w:cs="Arial"/>
              <w:sz w:val="24"/>
              <w:szCs w:val="24"/>
            </w:rPr>
            <w:t xml:space="preserve"> </w:t>
          </w:r>
          <w:r w:rsidR="000E7B0F">
            <w:rPr>
              <w:rFonts w:ascii="Arial" w:hAnsi="Arial" w:cs="Arial"/>
              <w:sz w:val="24"/>
              <w:szCs w:val="24"/>
            </w:rPr>
            <w:t>durch die Pyramide</w:t>
          </w:r>
          <w:r w:rsidR="00BB6026" w:rsidRPr="00146FC9">
            <w:rPr>
              <w:rFonts w:ascii="Arial" w:hAnsi="Arial" w:cs="Arial"/>
              <w:sz w:val="24"/>
              <w:szCs w:val="24"/>
            </w:rPr>
            <w:t xml:space="preserve">, </w:t>
          </w:r>
          <w:r w:rsidR="00303037">
            <w:rPr>
              <w:rFonts w:ascii="Arial" w:hAnsi="Arial" w:cs="Arial"/>
              <w:sz w:val="24"/>
              <w:szCs w:val="24"/>
            </w:rPr>
            <w:t>stellt die Pyramide wieder hin</w:t>
          </w:r>
          <w:r w:rsidR="00BB6026" w:rsidRPr="00146FC9">
            <w:rPr>
              <w:rFonts w:ascii="Arial" w:hAnsi="Arial" w:cs="Arial"/>
              <w:sz w:val="24"/>
              <w:szCs w:val="24"/>
            </w:rPr>
            <w:t xml:space="preserve"> und </w:t>
          </w:r>
          <w:r w:rsidR="00303037">
            <w:rPr>
              <w:rFonts w:ascii="Arial" w:hAnsi="Arial" w:cs="Arial"/>
              <w:sz w:val="24"/>
              <w:szCs w:val="24"/>
            </w:rPr>
            <w:t xml:space="preserve">markiert </w:t>
          </w:r>
          <w:r w:rsidR="00BB6026" w:rsidRPr="00146FC9">
            <w:rPr>
              <w:rFonts w:ascii="Arial" w:hAnsi="Arial" w:cs="Arial"/>
              <w:sz w:val="24"/>
              <w:szCs w:val="24"/>
            </w:rPr>
            <w:t xml:space="preserve">den Stab </w:t>
          </w:r>
          <w:r w:rsidR="00303037">
            <w:rPr>
              <w:rFonts w:ascii="Arial" w:hAnsi="Arial" w:cs="Arial"/>
              <w:sz w:val="24"/>
              <w:szCs w:val="24"/>
            </w:rPr>
            <w:t>an der Pyramidenspitze.</w:t>
          </w:r>
        </w:p>
        <w:p w:rsidR="00BB6026" w:rsidRPr="00146FC9" w:rsidRDefault="00BB6026" w:rsidP="00BA747F">
          <w:pPr>
            <w:ind w:left="705"/>
            <w:jc w:val="both"/>
            <w:rPr>
              <w:rFonts w:ascii="Arial" w:hAnsi="Arial" w:cs="Arial"/>
              <w:sz w:val="24"/>
              <w:szCs w:val="24"/>
            </w:rPr>
          </w:pPr>
          <w:r w:rsidRPr="00146FC9">
            <w:rPr>
              <w:rFonts w:ascii="Arial" w:hAnsi="Arial" w:cs="Arial"/>
              <w:sz w:val="24"/>
              <w:szCs w:val="24"/>
            </w:rPr>
            <w:t xml:space="preserve">Zieht nun den Stab wieder heraus und messt den Abstand vom </w:t>
          </w:r>
          <w:r w:rsidR="00167B68" w:rsidRPr="00146FC9">
            <w:rPr>
              <w:rFonts w:ascii="Arial" w:hAnsi="Arial" w:cs="Arial"/>
              <w:sz w:val="24"/>
              <w:szCs w:val="24"/>
            </w:rPr>
            <w:t>Ende des Stabes</w:t>
          </w:r>
          <w:r w:rsidRPr="00146FC9">
            <w:rPr>
              <w:rFonts w:ascii="Arial" w:hAnsi="Arial" w:cs="Arial"/>
              <w:sz w:val="24"/>
              <w:szCs w:val="24"/>
            </w:rPr>
            <w:t xml:space="preserve"> bis zur Markierung.</w:t>
          </w:r>
        </w:p>
        <w:p w:rsidR="00FC1B8B" w:rsidRPr="00146FC9" w:rsidRDefault="00FC1B8B" w:rsidP="00BA747F">
          <w:pPr>
            <w:ind w:left="705"/>
            <w:jc w:val="both"/>
            <w:rPr>
              <w:rFonts w:ascii="Arial" w:hAnsi="Arial" w:cs="Arial"/>
              <w:sz w:val="24"/>
              <w:szCs w:val="24"/>
            </w:rPr>
          </w:pPr>
        </w:p>
        <w:p w:rsidR="00FC1B8B" w:rsidRPr="00146FC9" w:rsidRDefault="00FC1B8B" w:rsidP="00BA747F">
          <w:pPr>
            <w:ind w:left="705"/>
            <w:jc w:val="both"/>
            <w:rPr>
              <w:rFonts w:ascii="Arial" w:hAnsi="Arial" w:cs="Arial"/>
              <w:sz w:val="24"/>
              <w:szCs w:val="24"/>
            </w:rPr>
          </w:pPr>
          <w:r w:rsidRPr="00146FC9">
            <w:rPr>
              <w:rFonts w:ascii="Arial" w:hAnsi="Arial" w:cs="Arial"/>
              <w:sz w:val="24"/>
              <w:szCs w:val="24"/>
            </w:rPr>
            <w:t xml:space="preserve">Höhe der Pyramide mit </w:t>
          </w:r>
          <w:r w:rsidR="0033350C">
            <w:rPr>
              <w:rFonts w:ascii="Arial" w:hAnsi="Arial" w:cs="Arial"/>
              <w:sz w:val="24"/>
              <w:szCs w:val="24"/>
            </w:rPr>
            <w:t xml:space="preserve">dem </w:t>
          </w:r>
          <w:r w:rsidRPr="00146FC9">
            <w:rPr>
              <w:rFonts w:ascii="Arial" w:hAnsi="Arial" w:cs="Arial"/>
              <w:sz w:val="24"/>
              <w:szCs w:val="24"/>
            </w:rPr>
            <w:t>Holzstab gemessen:</w:t>
          </w:r>
        </w:p>
        <w:p w:rsidR="00FC1B8B" w:rsidRPr="00146FC9" w:rsidRDefault="006575E4" w:rsidP="00BB6026">
          <w:pPr>
            <w:ind w:left="705"/>
            <w:rPr>
              <w:rFonts w:ascii="Arial" w:hAnsi="Arial" w:cs="Arial"/>
              <w:sz w:val="24"/>
              <w:szCs w:val="24"/>
            </w:rPr>
          </w:pPr>
          <w:r>
            <w:rPr>
              <w:rFonts w:cs="Arial"/>
              <w:noProof/>
              <w:szCs w:val="24"/>
            </w:rPr>
            <w:pict>
              <v:rect id="_x0000_s1049" style="position:absolute;left:0;text-align:left;margin-left:34.8pt;margin-top:9.2pt;width:403.95pt;height:130.4pt;z-index:251807744" filled="f" strokecolor="black [3213]"/>
            </w:pict>
          </w:r>
        </w:p>
        <w:p w:rsidR="00FC1B8B" w:rsidRPr="00146FC9" w:rsidRDefault="00FC1B8B" w:rsidP="00FC1B8B">
          <w:pPr>
            <w:rPr>
              <w:rFonts w:ascii="Arial" w:hAnsi="Arial" w:cs="Arial"/>
              <w:sz w:val="24"/>
              <w:szCs w:val="24"/>
            </w:rPr>
          </w:pPr>
        </w:p>
        <w:p w:rsidR="00BB6026" w:rsidRPr="00146FC9" w:rsidRDefault="00BB6026" w:rsidP="00FC1B8B">
          <w:pPr>
            <w:pStyle w:val="Labor-Text"/>
            <w:rPr>
              <w:rFonts w:cs="Arial"/>
              <w:szCs w:val="24"/>
            </w:rPr>
          </w:pPr>
        </w:p>
        <w:p w:rsidR="00167B68" w:rsidRPr="00146FC9" w:rsidRDefault="00167B68" w:rsidP="000237E7">
          <w:pPr>
            <w:rPr>
              <w:rFonts w:ascii="Arial" w:hAnsi="Arial" w:cs="Arial"/>
              <w:sz w:val="24"/>
              <w:szCs w:val="24"/>
            </w:rPr>
          </w:pPr>
        </w:p>
        <w:p w:rsidR="00CC3AD8" w:rsidRDefault="00CC3AD8" w:rsidP="00BA3A17">
          <w:pPr>
            <w:ind w:left="705" w:hanging="705"/>
            <w:rPr>
              <w:rFonts w:ascii="Arial" w:hAnsi="Arial" w:cs="Arial"/>
              <w:sz w:val="24"/>
              <w:szCs w:val="24"/>
            </w:rPr>
          </w:pPr>
        </w:p>
        <w:p w:rsidR="00CC3AD8" w:rsidRDefault="00CC3AD8" w:rsidP="00BA3A17">
          <w:pPr>
            <w:ind w:left="705" w:hanging="705"/>
            <w:rPr>
              <w:rFonts w:ascii="Arial" w:hAnsi="Arial" w:cs="Arial"/>
              <w:sz w:val="24"/>
              <w:szCs w:val="24"/>
            </w:rPr>
          </w:pPr>
        </w:p>
        <w:p w:rsidR="00CC3AD8" w:rsidRDefault="00CC3AD8" w:rsidP="00CC3AD8">
          <w:pPr>
            <w:ind w:left="705" w:hanging="705"/>
            <w:rPr>
              <w:rFonts w:ascii="Arial" w:hAnsi="Arial" w:cs="Arial"/>
              <w:sz w:val="24"/>
              <w:szCs w:val="24"/>
            </w:rPr>
          </w:pPr>
        </w:p>
        <w:p w:rsidR="000E7B0F" w:rsidRDefault="000E7B0F" w:rsidP="00CC3AD8">
          <w:pPr>
            <w:ind w:left="705" w:hanging="705"/>
            <w:rPr>
              <w:rFonts w:ascii="Arial" w:hAnsi="Arial" w:cs="Arial"/>
              <w:sz w:val="24"/>
              <w:szCs w:val="24"/>
            </w:rPr>
          </w:pPr>
        </w:p>
        <w:p w:rsidR="00CA16F2" w:rsidRDefault="00CA16F2" w:rsidP="00CC3AD8">
          <w:pPr>
            <w:ind w:left="705" w:hanging="705"/>
            <w:rPr>
              <w:rFonts w:ascii="Arial" w:hAnsi="Arial" w:cs="Arial"/>
              <w:sz w:val="24"/>
              <w:szCs w:val="24"/>
            </w:rPr>
          </w:pPr>
        </w:p>
        <w:p w:rsidR="00AF5C25" w:rsidRDefault="00AF5C25" w:rsidP="00CC3AD8">
          <w:pPr>
            <w:ind w:left="705" w:hanging="705"/>
            <w:rPr>
              <w:rFonts w:ascii="Arial" w:hAnsi="Arial" w:cs="Arial"/>
              <w:sz w:val="24"/>
              <w:szCs w:val="24"/>
            </w:rPr>
          </w:pPr>
        </w:p>
        <w:p w:rsidR="00AF5C25" w:rsidRDefault="00AF5C25" w:rsidP="00CC3AD8">
          <w:pPr>
            <w:ind w:left="705" w:hanging="705"/>
            <w:rPr>
              <w:rFonts w:ascii="Arial" w:hAnsi="Arial" w:cs="Arial"/>
              <w:sz w:val="24"/>
              <w:szCs w:val="24"/>
            </w:rPr>
          </w:pPr>
        </w:p>
        <w:p w:rsidR="00AF5C25" w:rsidRDefault="00AF5C25" w:rsidP="00CC3AD8">
          <w:pPr>
            <w:ind w:left="705" w:hanging="705"/>
            <w:rPr>
              <w:rFonts w:ascii="Arial" w:hAnsi="Arial" w:cs="Arial"/>
              <w:sz w:val="24"/>
              <w:szCs w:val="24"/>
            </w:rPr>
          </w:pPr>
        </w:p>
        <w:p w:rsidR="00310023" w:rsidRPr="00146FC9" w:rsidRDefault="000E37DB" w:rsidP="00BA747F">
          <w:pPr>
            <w:ind w:left="705" w:hanging="705"/>
            <w:jc w:val="both"/>
            <w:rPr>
              <w:rFonts w:ascii="Arial" w:hAnsi="Arial" w:cs="Arial"/>
              <w:sz w:val="24"/>
              <w:szCs w:val="24"/>
            </w:rPr>
          </w:pPr>
          <w:r>
            <w:rPr>
              <w:rFonts w:ascii="Arial" w:hAnsi="Arial" w:cs="Arial"/>
              <w:noProof/>
              <w:sz w:val="24"/>
              <w:szCs w:val="24"/>
              <w:lang w:eastAsia="zh-TW"/>
            </w:rPr>
            <w:lastRenderedPageBreak/>
            <w:drawing>
              <wp:anchor distT="0" distB="0" distL="114300" distR="114300" simplePos="0" relativeHeight="251936768" behindDoc="0" locked="0" layoutInCell="1" allowOverlap="1" wp14:anchorId="48EF8875" wp14:editId="2852D8A9">
                <wp:simplePos x="0" y="0"/>
                <wp:positionH relativeFrom="column">
                  <wp:posOffset>5948680</wp:posOffset>
                </wp:positionH>
                <wp:positionV relativeFrom="paragraph">
                  <wp:posOffset>36830</wp:posOffset>
                </wp:positionV>
                <wp:extent cx="476250" cy="495300"/>
                <wp:effectExtent l="19050" t="0" r="0" b="0"/>
                <wp:wrapNone/>
                <wp:docPr id="48"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9" cstate="print"/>
                        <a:stretch>
                          <a:fillRect/>
                        </a:stretch>
                      </pic:blipFill>
                      <pic:spPr>
                        <a:xfrm>
                          <a:off x="0" y="0"/>
                          <a:ext cx="476250" cy="495300"/>
                        </a:xfrm>
                        <a:prstGeom prst="rect">
                          <a:avLst/>
                        </a:prstGeom>
                      </pic:spPr>
                    </pic:pic>
                  </a:graphicData>
                </a:graphic>
              </wp:anchor>
            </w:drawing>
          </w:r>
          <w:r w:rsidR="00283CE4">
            <w:rPr>
              <w:rFonts w:ascii="Arial" w:hAnsi="Arial" w:cs="Arial"/>
              <w:sz w:val="24"/>
              <w:szCs w:val="24"/>
            </w:rPr>
            <w:t>1.4</w:t>
          </w:r>
          <w:r w:rsidR="00283CE4">
            <w:rPr>
              <w:rFonts w:ascii="Arial" w:hAnsi="Arial" w:cs="Arial"/>
              <w:sz w:val="24"/>
              <w:szCs w:val="24"/>
            </w:rPr>
            <w:tab/>
          </w:r>
          <w:r w:rsidR="000237E7" w:rsidRPr="00146FC9">
            <w:rPr>
              <w:rFonts w:ascii="Arial" w:hAnsi="Arial" w:cs="Arial"/>
              <w:sz w:val="24"/>
              <w:szCs w:val="24"/>
            </w:rPr>
            <w:t>Je nach Tageszeit verändert sich der Schatten.</w:t>
          </w:r>
          <w:r w:rsidR="00BA3A17" w:rsidRPr="00146FC9">
            <w:rPr>
              <w:rFonts w:ascii="Arial" w:hAnsi="Arial" w:cs="Arial"/>
              <w:sz w:val="24"/>
              <w:szCs w:val="24"/>
            </w:rPr>
            <w:t xml:space="preserve"> Probi</w:t>
          </w:r>
          <w:r w:rsidR="00622158">
            <w:rPr>
              <w:rFonts w:ascii="Arial" w:hAnsi="Arial" w:cs="Arial"/>
              <w:sz w:val="24"/>
              <w:szCs w:val="24"/>
            </w:rPr>
            <w:t>ert nun verschiedene Schattenwürfe</w:t>
          </w:r>
          <w:r w:rsidR="00026D62" w:rsidRPr="00146FC9">
            <w:rPr>
              <w:rFonts w:ascii="Arial" w:hAnsi="Arial" w:cs="Arial"/>
              <w:sz w:val="24"/>
              <w:szCs w:val="24"/>
            </w:rPr>
            <w:t xml:space="preserve"> </w:t>
          </w:r>
          <w:r>
            <w:rPr>
              <w:rFonts w:ascii="Arial" w:hAnsi="Arial" w:cs="Arial"/>
              <w:sz w:val="24"/>
              <w:szCs w:val="24"/>
            </w:rPr>
            <w:t>mithilfe der Simulation aus</w:t>
          </w:r>
          <w:r w:rsidR="00BA3A17" w:rsidRPr="00146FC9">
            <w:rPr>
              <w:rFonts w:ascii="Arial" w:hAnsi="Arial" w:cs="Arial"/>
              <w:sz w:val="24"/>
              <w:szCs w:val="24"/>
            </w:rPr>
            <w:t>.</w:t>
          </w:r>
          <w:r w:rsidR="00445375" w:rsidRPr="00146FC9">
            <w:rPr>
              <w:rFonts w:ascii="Arial" w:hAnsi="Arial" w:cs="Arial"/>
              <w:sz w:val="24"/>
              <w:szCs w:val="24"/>
            </w:rPr>
            <w:t xml:space="preserve"> </w:t>
          </w:r>
        </w:p>
        <w:p w:rsidR="000237E7" w:rsidRDefault="00FC1B8B" w:rsidP="00BA747F">
          <w:pPr>
            <w:ind w:left="705"/>
            <w:jc w:val="both"/>
            <w:rPr>
              <w:rFonts w:ascii="Arial" w:hAnsi="Arial" w:cs="Arial"/>
              <w:sz w:val="24"/>
              <w:szCs w:val="24"/>
            </w:rPr>
          </w:pPr>
          <w:r w:rsidRPr="00146FC9">
            <w:rPr>
              <w:rFonts w:ascii="Arial" w:hAnsi="Arial" w:cs="Arial"/>
              <w:noProof/>
              <w:sz w:val="24"/>
              <w:szCs w:val="24"/>
              <w:lang w:eastAsia="zh-TW"/>
            </w:rPr>
            <w:drawing>
              <wp:anchor distT="0" distB="0" distL="114300" distR="114300" simplePos="0" relativeHeight="251752448" behindDoc="0" locked="0" layoutInCell="1" allowOverlap="1" wp14:anchorId="0D4E81F2" wp14:editId="17DBDD62">
                <wp:simplePos x="0" y="0"/>
                <wp:positionH relativeFrom="column">
                  <wp:posOffset>5958205</wp:posOffset>
                </wp:positionH>
                <wp:positionV relativeFrom="paragraph">
                  <wp:posOffset>187325</wp:posOffset>
                </wp:positionV>
                <wp:extent cx="504825" cy="495300"/>
                <wp:effectExtent l="19050" t="0" r="9525" b="0"/>
                <wp:wrapTight wrapText="bothSides">
                  <wp:wrapPolygon edited="0">
                    <wp:start x="-815" y="0"/>
                    <wp:lineTo x="-815" y="20769"/>
                    <wp:lineTo x="22008" y="20769"/>
                    <wp:lineTo x="22008" y="0"/>
                    <wp:lineTo x="-815" y="0"/>
                  </wp:wrapPolygon>
                </wp:wrapTight>
                <wp:docPr id="2"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504825" cy="495300"/>
                        </a:xfrm>
                        <a:prstGeom prst="rect">
                          <a:avLst/>
                        </a:prstGeom>
                        <a:noFill/>
                        <a:ln w="9525">
                          <a:noFill/>
                          <a:miter lim="800000"/>
                          <a:headEnd/>
                          <a:tailEnd/>
                        </a:ln>
                      </pic:spPr>
                    </pic:pic>
                  </a:graphicData>
                </a:graphic>
              </wp:anchor>
            </w:drawing>
          </w:r>
          <w:r w:rsidR="00BD2E17">
            <w:rPr>
              <w:rFonts w:ascii="Arial" w:hAnsi="Arial" w:cs="Arial"/>
              <w:sz w:val="24"/>
              <w:szCs w:val="24"/>
            </w:rPr>
            <w:t>Welche</w:t>
          </w:r>
          <w:r w:rsidR="00C8325D" w:rsidRPr="00146FC9">
            <w:rPr>
              <w:rFonts w:ascii="Arial" w:hAnsi="Arial" w:cs="Arial"/>
              <w:sz w:val="24"/>
              <w:szCs w:val="24"/>
            </w:rPr>
            <w:t xml:space="preserve"> </w:t>
          </w:r>
          <w:r w:rsidR="000E37DB">
            <w:rPr>
              <w:rFonts w:ascii="Arial" w:hAnsi="Arial" w:cs="Arial"/>
              <w:sz w:val="24"/>
              <w:szCs w:val="24"/>
            </w:rPr>
            <w:t xml:space="preserve">weiteren </w:t>
          </w:r>
          <w:r w:rsidR="00C8325D" w:rsidRPr="00146FC9">
            <w:rPr>
              <w:rFonts w:ascii="Arial" w:hAnsi="Arial" w:cs="Arial"/>
              <w:sz w:val="24"/>
              <w:szCs w:val="24"/>
            </w:rPr>
            <w:t>Veränderungen müss</w:t>
          </w:r>
          <w:r w:rsidR="00BD2E17">
            <w:rPr>
              <w:rFonts w:ascii="Arial" w:hAnsi="Arial" w:cs="Arial"/>
              <w:sz w:val="24"/>
              <w:szCs w:val="24"/>
            </w:rPr>
            <w:t>t</w:t>
          </w:r>
          <w:r w:rsidR="00625DB6">
            <w:rPr>
              <w:rFonts w:ascii="Arial" w:hAnsi="Arial" w:cs="Arial"/>
              <w:sz w:val="24"/>
              <w:szCs w:val="24"/>
            </w:rPr>
            <w:t>et</w:t>
          </w:r>
          <w:r w:rsidR="00BD2E17">
            <w:rPr>
              <w:rFonts w:ascii="Arial" w:hAnsi="Arial" w:cs="Arial"/>
              <w:sz w:val="24"/>
              <w:szCs w:val="24"/>
            </w:rPr>
            <w:t xml:space="preserve"> ihr </w:t>
          </w:r>
          <w:r w:rsidR="00625DB6">
            <w:rPr>
              <w:rFonts w:ascii="Arial" w:hAnsi="Arial" w:cs="Arial"/>
              <w:sz w:val="24"/>
              <w:szCs w:val="24"/>
            </w:rPr>
            <w:t xml:space="preserve">am Modell </w:t>
          </w:r>
          <w:r w:rsidR="00BD2E17">
            <w:rPr>
              <w:rFonts w:ascii="Arial" w:hAnsi="Arial" w:cs="Arial"/>
              <w:sz w:val="24"/>
              <w:szCs w:val="24"/>
            </w:rPr>
            <w:t>vornehmen um die Berechnung bei anderer Tageszeit vorzunehmen?</w:t>
          </w:r>
        </w:p>
        <w:p w:rsidR="00CC3AD8" w:rsidRPr="00146FC9" w:rsidRDefault="00CC3AD8" w:rsidP="00BA747F">
          <w:pPr>
            <w:ind w:left="705"/>
            <w:jc w:val="both"/>
            <w:rPr>
              <w:rFonts w:ascii="Arial" w:hAnsi="Arial" w:cs="Arial"/>
              <w:sz w:val="24"/>
              <w:szCs w:val="24"/>
            </w:rPr>
          </w:pPr>
        </w:p>
        <w:p w:rsidR="000237E7" w:rsidRPr="00146FC9" w:rsidRDefault="006575E4" w:rsidP="00BA747F">
          <w:pPr>
            <w:ind w:left="708" w:hanging="588"/>
            <w:jc w:val="both"/>
            <w:rPr>
              <w:rFonts w:ascii="Arial" w:hAnsi="Arial" w:cs="Arial"/>
              <w:sz w:val="24"/>
              <w:szCs w:val="24"/>
            </w:rPr>
          </w:pPr>
          <w:r>
            <w:rPr>
              <w:rFonts w:cs="Arial"/>
              <w:noProof/>
              <w:szCs w:val="24"/>
            </w:rPr>
            <w:pict>
              <v:rect id="_x0000_s1050" style="position:absolute;left:0;text-align:left;margin-left:34.8pt;margin-top:-.45pt;width:407.7pt;height:136.55pt;z-index:251808768" filled="f" strokecolor="black [3213]"/>
            </w:pict>
          </w:r>
          <w:r w:rsidR="000237E7" w:rsidRPr="00146FC9">
            <w:rPr>
              <w:rFonts w:ascii="Arial" w:hAnsi="Arial" w:cs="Arial"/>
              <w:sz w:val="24"/>
              <w:szCs w:val="24"/>
            </w:rPr>
            <w:tab/>
          </w:r>
        </w:p>
        <w:p w:rsidR="00FC1B8B" w:rsidRPr="00146FC9" w:rsidRDefault="00FC1B8B" w:rsidP="00BA747F">
          <w:pPr>
            <w:pStyle w:val="Labor-Text"/>
            <w:rPr>
              <w:rFonts w:cs="Arial"/>
              <w:szCs w:val="24"/>
            </w:rPr>
          </w:pPr>
        </w:p>
        <w:p w:rsidR="00FC1B8B" w:rsidRPr="00146FC9" w:rsidRDefault="00FC1B8B" w:rsidP="00BA747F">
          <w:pPr>
            <w:pStyle w:val="Labor-Text"/>
            <w:rPr>
              <w:rFonts w:cs="Arial"/>
              <w:szCs w:val="24"/>
            </w:rPr>
          </w:pPr>
        </w:p>
        <w:p w:rsidR="00FC1B8B" w:rsidRDefault="00FC1B8B" w:rsidP="00BA747F">
          <w:pPr>
            <w:pStyle w:val="Labor-Text"/>
            <w:rPr>
              <w:rFonts w:cs="Arial"/>
              <w:szCs w:val="24"/>
            </w:rPr>
          </w:pPr>
        </w:p>
        <w:p w:rsidR="0096006E" w:rsidRPr="00146FC9" w:rsidRDefault="0096006E" w:rsidP="00BA747F">
          <w:pPr>
            <w:pStyle w:val="Labor-Text"/>
            <w:rPr>
              <w:rFonts w:cs="Arial"/>
              <w:szCs w:val="24"/>
            </w:rPr>
          </w:pPr>
        </w:p>
        <w:p w:rsidR="00F31547" w:rsidRPr="00146FC9" w:rsidRDefault="00F31547" w:rsidP="00BA747F">
          <w:pPr>
            <w:pStyle w:val="Labor-Text"/>
            <w:rPr>
              <w:rFonts w:cs="Arial"/>
              <w:szCs w:val="24"/>
            </w:rPr>
          </w:pPr>
        </w:p>
        <w:p w:rsidR="00CC3AD8" w:rsidRDefault="00CC3AD8" w:rsidP="00BA747F">
          <w:pPr>
            <w:jc w:val="both"/>
            <w:rPr>
              <w:rFonts w:ascii="Arial" w:hAnsi="Arial" w:cs="Arial"/>
              <w:sz w:val="24"/>
              <w:szCs w:val="24"/>
            </w:rPr>
          </w:pPr>
        </w:p>
        <w:p w:rsidR="00AF5C25" w:rsidRDefault="00AF5C25" w:rsidP="00BA747F">
          <w:pPr>
            <w:jc w:val="both"/>
            <w:rPr>
              <w:rFonts w:ascii="Arial" w:hAnsi="Arial" w:cs="Arial"/>
              <w:sz w:val="24"/>
              <w:szCs w:val="24"/>
            </w:rPr>
          </w:pPr>
        </w:p>
        <w:p w:rsidR="0087452E" w:rsidRDefault="0087452E" w:rsidP="00BA747F">
          <w:pPr>
            <w:jc w:val="both"/>
            <w:rPr>
              <w:rFonts w:ascii="Arial" w:hAnsi="Arial" w:cs="Arial"/>
              <w:sz w:val="24"/>
              <w:szCs w:val="24"/>
            </w:rPr>
          </w:pPr>
        </w:p>
        <w:p w:rsidR="0087452E" w:rsidRDefault="0087452E" w:rsidP="00BA747F">
          <w:pPr>
            <w:jc w:val="both"/>
            <w:rPr>
              <w:rFonts w:ascii="Arial" w:hAnsi="Arial" w:cs="Arial"/>
              <w:sz w:val="24"/>
              <w:szCs w:val="24"/>
            </w:rPr>
          </w:pPr>
        </w:p>
        <w:p w:rsidR="0087452E" w:rsidRDefault="0087452E" w:rsidP="00BA747F">
          <w:pPr>
            <w:jc w:val="both"/>
            <w:rPr>
              <w:rFonts w:ascii="Arial" w:hAnsi="Arial" w:cs="Arial"/>
              <w:sz w:val="24"/>
              <w:szCs w:val="24"/>
            </w:rPr>
          </w:pPr>
        </w:p>
        <w:p w:rsidR="0087452E" w:rsidRDefault="0087452E" w:rsidP="00BA747F">
          <w:pPr>
            <w:jc w:val="both"/>
            <w:rPr>
              <w:rFonts w:ascii="Arial" w:hAnsi="Arial" w:cs="Arial"/>
              <w:sz w:val="24"/>
              <w:szCs w:val="24"/>
            </w:rPr>
          </w:pPr>
        </w:p>
        <w:p w:rsidR="000D567C" w:rsidRDefault="000D567C" w:rsidP="00BA747F">
          <w:pPr>
            <w:jc w:val="both"/>
            <w:rPr>
              <w:rFonts w:ascii="Arial" w:hAnsi="Arial" w:cs="Arial"/>
              <w:sz w:val="24"/>
              <w:szCs w:val="24"/>
            </w:rPr>
          </w:pPr>
        </w:p>
        <w:p w:rsidR="000237E7" w:rsidRPr="00146FC9" w:rsidRDefault="006D00D4" w:rsidP="00BA747F">
          <w:pPr>
            <w:jc w:val="both"/>
            <w:rPr>
              <w:rFonts w:ascii="Arial" w:hAnsi="Arial" w:cs="Arial"/>
              <w:sz w:val="24"/>
              <w:szCs w:val="24"/>
            </w:rPr>
          </w:pPr>
          <w:r w:rsidRPr="00146FC9">
            <w:rPr>
              <w:rFonts w:ascii="Arial" w:hAnsi="Arial" w:cs="Arial"/>
              <w:noProof/>
              <w:sz w:val="24"/>
              <w:szCs w:val="24"/>
              <w:lang w:eastAsia="zh-TW"/>
            </w:rPr>
            <w:drawing>
              <wp:anchor distT="0" distB="0" distL="114300" distR="114300" simplePos="0" relativeHeight="251677696" behindDoc="0" locked="0" layoutInCell="1" allowOverlap="1" wp14:anchorId="68C8C27B" wp14:editId="78D9C644">
                <wp:simplePos x="0" y="0"/>
                <wp:positionH relativeFrom="column">
                  <wp:posOffset>5948680</wp:posOffset>
                </wp:positionH>
                <wp:positionV relativeFrom="paragraph">
                  <wp:posOffset>0</wp:posOffset>
                </wp:positionV>
                <wp:extent cx="495300" cy="495300"/>
                <wp:effectExtent l="0" t="0" r="0" b="0"/>
                <wp:wrapTight wrapText="bothSides">
                  <wp:wrapPolygon edited="0">
                    <wp:start x="0" y="0"/>
                    <wp:lineTo x="0" y="20769"/>
                    <wp:lineTo x="20769" y="20769"/>
                    <wp:lineTo x="20769" y="0"/>
                    <wp:lineTo x="0" y="0"/>
                  </wp:wrapPolygon>
                </wp:wrapTight>
                <wp:docPr id="33"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283CE4">
            <w:rPr>
              <w:rFonts w:ascii="Arial" w:hAnsi="Arial" w:cs="Arial"/>
              <w:sz w:val="24"/>
              <w:szCs w:val="24"/>
            </w:rPr>
            <w:t>1.5.1</w:t>
          </w:r>
          <w:r w:rsidR="00283CE4">
            <w:rPr>
              <w:rFonts w:ascii="Arial" w:hAnsi="Arial" w:cs="Arial"/>
              <w:sz w:val="24"/>
              <w:szCs w:val="24"/>
            </w:rPr>
            <w:tab/>
          </w:r>
          <w:r w:rsidR="000237E7" w:rsidRPr="00146FC9">
            <w:rPr>
              <w:rFonts w:ascii="Arial" w:hAnsi="Arial" w:cs="Arial"/>
              <w:sz w:val="24"/>
              <w:szCs w:val="24"/>
            </w:rPr>
            <w:t>Das</w:t>
          </w:r>
          <w:r w:rsidR="008004D5" w:rsidRPr="00146FC9">
            <w:rPr>
              <w:rFonts w:ascii="Arial" w:hAnsi="Arial" w:cs="Arial"/>
              <w:sz w:val="24"/>
              <w:szCs w:val="24"/>
            </w:rPr>
            <w:t xml:space="preserve"> Modell </w:t>
          </w:r>
          <w:r w:rsidR="00026D62" w:rsidRPr="00146FC9">
            <w:rPr>
              <w:rFonts w:ascii="Arial" w:hAnsi="Arial" w:cs="Arial"/>
              <w:sz w:val="24"/>
              <w:szCs w:val="24"/>
            </w:rPr>
            <w:t>wurde im Maßstab 1</w:t>
          </w:r>
          <w:r w:rsidR="007513BF">
            <w:rPr>
              <w:rFonts w:ascii="Arial" w:hAnsi="Arial" w:cs="Arial"/>
              <w:sz w:val="24"/>
              <w:szCs w:val="24"/>
            </w:rPr>
            <w:t>:</w:t>
          </w:r>
          <w:r w:rsidR="00026D62" w:rsidRPr="00146FC9">
            <w:rPr>
              <w:rFonts w:ascii="Arial" w:hAnsi="Arial" w:cs="Arial"/>
              <w:sz w:val="24"/>
              <w:szCs w:val="24"/>
            </w:rPr>
            <w:t>1000 erstellt.</w:t>
          </w:r>
        </w:p>
        <w:p w:rsidR="000237E7" w:rsidRPr="00146FC9" w:rsidRDefault="006575E4" w:rsidP="00BA747F">
          <w:pPr>
            <w:spacing w:after="360"/>
            <w:ind w:left="705"/>
            <w:jc w:val="both"/>
            <w:rPr>
              <w:rFonts w:ascii="Arial" w:hAnsi="Arial" w:cs="Arial"/>
              <w:sz w:val="24"/>
              <w:szCs w:val="24"/>
            </w:rPr>
          </w:pPr>
          <w:r>
            <w:rPr>
              <w:rFonts w:cs="Arial"/>
              <w:noProof/>
              <w:szCs w:val="24"/>
            </w:rPr>
            <w:pict>
              <v:rect id="_x0000_s1051" style="position:absolute;left:0;text-align:left;margin-left:34.8pt;margin-top:41.15pt;width:407.7pt;height:216.35pt;z-index:251809792" filled="f" strokecolor="black [3213]"/>
            </w:pict>
          </w:r>
          <w:r w:rsidR="008004D5" w:rsidRPr="00146FC9">
            <w:rPr>
              <w:rFonts w:ascii="Arial" w:hAnsi="Arial" w:cs="Arial"/>
              <w:sz w:val="24"/>
              <w:szCs w:val="24"/>
            </w:rPr>
            <w:t>B</w:t>
          </w:r>
          <w:r w:rsidR="000237E7" w:rsidRPr="00146FC9">
            <w:rPr>
              <w:rFonts w:ascii="Arial" w:hAnsi="Arial" w:cs="Arial"/>
              <w:sz w:val="24"/>
              <w:szCs w:val="24"/>
            </w:rPr>
            <w:t xml:space="preserve">erechnet </w:t>
          </w:r>
          <w:r w:rsidR="00B228F1" w:rsidRPr="00146FC9">
            <w:rPr>
              <w:rFonts w:ascii="Arial" w:hAnsi="Arial" w:cs="Arial"/>
              <w:sz w:val="24"/>
              <w:szCs w:val="24"/>
            </w:rPr>
            <w:t xml:space="preserve">mithilfe eures </w:t>
          </w:r>
          <w:r w:rsidR="00B228F1" w:rsidRPr="004D771B">
            <w:rPr>
              <w:rFonts w:ascii="Arial" w:hAnsi="Arial" w:cs="Arial"/>
              <w:b/>
              <w:sz w:val="24"/>
              <w:szCs w:val="24"/>
            </w:rPr>
            <w:t>selbst ermittelten</w:t>
          </w:r>
          <w:r w:rsidR="008004D5" w:rsidRPr="004D771B">
            <w:rPr>
              <w:rFonts w:ascii="Arial" w:hAnsi="Arial" w:cs="Arial"/>
              <w:b/>
              <w:sz w:val="24"/>
              <w:szCs w:val="24"/>
            </w:rPr>
            <w:t xml:space="preserve"> Wert</w:t>
          </w:r>
          <w:r w:rsidR="00B228F1" w:rsidRPr="004D771B">
            <w:rPr>
              <w:rFonts w:ascii="Arial" w:hAnsi="Arial" w:cs="Arial"/>
              <w:b/>
              <w:sz w:val="24"/>
              <w:szCs w:val="24"/>
            </w:rPr>
            <w:t>es</w:t>
          </w:r>
          <w:r w:rsidR="008004D5" w:rsidRPr="00146FC9">
            <w:rPr>
              <w:rFonts w:ascii="Arial" w:hAnsi="Arial" w:cs="Arial"/>
              <w:sz w:val="24"/>
              <w:szCs w:val="24"/>
            </w:rPr>
            <w:t xml:space="preserve">, </w:t>
          </w:r>
          <w:r w:rsidR="000237E7" w:rsidRPr="00146FC9">
            <w:rPr>
              <w:rFonts w:ascii="Arial" w:hAnsi="Arial" w:cs="Arial"/>
              <w:sz w:val="24"/>
              <w:szCs w:val="24"/>
            </w:rPr>
            <w:t>wie hoch die Pyramide</w:t>
          </w:r>
          <w:r w:rsidR="00BA3A17" w:rsidRPr="00146FC9">
            <w:rPr>
              <w:rFonts w:ascii="Arial" w:hAnsi="Arial" w:cs="Arial"/>
              <w:sz w:val="24"/>
              <w:szCs w:val="24"/>
            </w:rPr>
            <w:t>, die Thales berechnen wollte,</w:t>
          </w:r>
          <w:r w:rsidR="000237E7" w:rsidRPr="00146FC9">
            <w:rPr>
              <w:rFonts w:ascii="Arial" w:hAnsi="Arial" w:cs="Arial"/>
              <w:sz w:val="24"/>
              <w:szCs w:val="24"/>
            </w:rPr>
            <w:t xml:space="preserve"> in Wirklichkeit wäre.</w:t>
          </w:r>
          <w:r w:rsidR="008004D5" w:rsidRPr="00146FC9">
            <w:rPr>
              <w:rFonts w:ascii="Arial" w:hAnsi="Arial" w:cs="Arial"/>
              <w:sz w:val="24"/>
              <w:szCs w:val="24"/>
            </w:rPr>
            <w:t xml:space="preserve"> </w:t>
          </w:r>
        </w:p>
        <w:p w:rsidR="000237E7" w:rsidRPr="00146FC9" w:rsidRDefault="000237E7" w:rsidP="00BA747F">
          <w:pPr>
            <w:pStyle w:val="Labor-Text"/>
            <w:ind w:left="708"/>
            <w:rPr>
              <w:rFonts w:cs="Arial"/>
              <w:szCs w:val="24"/>
            </w:rPr>
          </w:pPr>
        </w:p>
        <w:p w:rsidR="00FC1B8B" w:rsidRPr="00146FC9" w:rsidRDefault="00FC1B8B" w:rsidP="00BA747F">
          <w:pPr>
            <w:pStyle w:val="Labor-Text"/>
            <w:ind w:left="708"/>
            <w:rPr>
              <w:rFonts w:cs="Arial"/>
              <w:szCs w:val="24"/>
            </w:rPr>
          </w:pPr>
        </w:p>
        <w:p w:rsidR="00026D62" w:rsidRPr="00146FC9" w:rsidRDefault="00026D62" w:rsidP="00BA747F">
          <w:pPr>
            <w:pStyle w:val="Labor-Text"/>
            <w:rPr>
              <w:rFonts w:cs="Arial"/>
              <w:szCs w:val="24"/>
            </w:rPr>
          </w:pPr>
        </w:p>
        <w:p w:rsidR="00FC1B8B" w:rsidRDefault="00FC1B8B" w:rsidP="00BA747F">
          <w:pPr>
            <w:pStyle w:val="Labor-Text"/>
            <w:rPr>
              <w:rFonts w:cs="Arial"/>
              <w:szCs w:val="24"/>
            </w:rPr>
          </w:pPr>
        </w:p>
        <w:p w:rsidR="009E7FBC" w:rsidRDefault="009E7FBC" w:rsidP="00BA747F">
          <w:pPr>
            <w:pStyle w:val="Labor-Text"/>
            <w:rPr>
              <w:rFonts w:cs="Arial"/>
              <w:szCs w:val="24"/>
            </w:rPr>
          </w:pPr>
        </w:p>
        <w:p w:rsidR="009E7FBC" w:rsidRPr="00146FC9" w:rsidRDefault="009E7FBC" w:rsidP="00BA747F">
          <w:pPr>
            <w:pStyle w:val="Labor-Text"/>
            <w:rPr>
              <w:rFonts w:cs="Arial"/>
              <w:szCs w:val="24"/>
            </w:rPr>
          </w:pPr>
        </w:p>
        <w:p w:rsidR="00CC3AD8" w:rsidRDefault="00CC3AD8" w:rsidP="00BA747F">
          <w:pPr>
            <w:pStyle w:val="Labor-Text"/>
            <w:ind w:left="705" w:hanging="705"/>
            <w:rPr>
              <w:rFonts w:cs="Arial"/>
              <w:szCs w:val="24"/>
            </w:rPr>
          </w:pPr>
        </w:p>
        <w:p w:rsidR="00CC3AD8" w:rsidRDefault="00CC3AD8" w:rsidP="00BA747F">
          <w:pPr>
            <w:pStyle w:val="Labor-Text"/>
            <w:ind w:left="705" w:hanging="705"/>
            <w:rPr>
              <w:rFonts w:cs="Arial"/>
              <w:szCs w:val="24"/>
            </w:rPr>
          </w:pPr>
        </w:p>
        <w:p w:rsidR="00AF5C25" w:rsidRDefault="00AF5C25" w:rsidP="00BA747F">
          <w:pPr>
            <w:pStyle w:val="Labor-Text"/>
            <w:ind w:left="705" w:hanging="705"/>
            <w:rPr>
              <w:rFonts w:cs="Arial"/>
              <w:szCs w:val="24"/>
            </w:rPr>
          </w:pPr>
        </w:p>
        <w:p w:rsidR="000D567C" w:rsidRDefault="000D567C" w:rsidP="00BA747F">
          <w:pPr>
            <w:pStyle w:val="Labor-Text"/>
            <w:ind w:left="705" w:hanging="705"/>
            <w:rPr>
              <w:rFonts w:cs="Arial"/>
              <w:szCs w:val="24"/>
            </w:rPr>
          </w:pPr>
        </w:p>
        <w:p w:rsidR="00AF5C25" w:rsidRDefault="00AF5C25" w:rsidP="00BA747F">
          <w:pPr>
            <w:pStyle w:val="Labor-Text"/>
            <w:ind w:left="705" w:hanging="705"/>
            <w:rPr>
              <w:rFonts w:cs="Arial"/>
              <w:szCs w:val="24"/>
            </w:rPr>
          </w:pPr>
        </w:p>
        <w:p w:rsidR="007513BF" w:rsidRDefault="007513BF" w:rsidP="00BA747F">
          <w:pPr>
            <w:pStyle w:val="Labor-Text"/>
            <w:ind w:left="705" w:hanging="705"/>
            <w:rPr>
              <w:rFonts w:cs="Arial"/>
              <w:szCs w:val="24"/>
            </w:rPr>
          </w:pPr>
        </w:p>
        <w:p w:rsidR="007513BF" w:rsidRDefault="007513BF" w:rsidP="00BA747F">
          <w:pPr>
            <w:pStyle w:val="Labor-Text"/>
            <w:ind w:left="705" w:hanging="705"/>
            <w:rPr>
              <w:rFonts w:cs="Arial"/>
              <w:szCs w:val="24"/>
            </w:rPr>
          </w:pPr>
        </w:p>
        <w:p w:rsidR="007513BF" w:rsidRDefault="007513BF" w:rsidP="00BA747F">
          <w:pPr>
            <w:pStyle w:val="Labor-Text"/>
            <w:ind w:left="705" w:hanging="705"/>
            <w:rPr>
              <w:rFonts w:cs="Arial"/>
              <w:szCs w:val="24"/>
            </w:rPr>
          </w:pPr>
        </w:p>
        <w:p w:rsidR="007513BF" w:rsidRDefault="007513BF" w:rsidP="00BA747F">
          <w:pPr>
            <w:pStyle w:val="Labor-Text"/>
            <w:ind w:left="705" w:hanging="705"/>
            <w:rPr>
              <w:rFonts w:cs="Arial"/>
              <w:szCs w:val="24"/>
            </w:rPr>
          </w:pPr>
        </w:p>
        <w:p w:rsidR="007513BF" w:rsidRDefault="007513BF" w:rsidP="00BA747F">
          <w:pPr>
            <w:pStyle w:val="Labor-Text"/>
            <w:ind w:left="705" w:hanging="705"/>
            <w:rPr>
              <w:rFonts w:cs="Arial"/>
              <w:szCs w:val="24"/>
            </w:rPr>
          </w:pPr>
        </w:p>
        <w:p w:rsidR="007513BF" w:rsidRDefault="007513BF" w:rsidP="00BA747F">
          <w:pPr>
            <w:pStyle w:val="Labor-Text"/>
            <w:ind w:left="705" w:hanging="705"/>
            <w:rPr>
              <w:rFonts w:cs="Arial"/>
              <w:szCs w:val="24"/>
            </w:rPr>
          </w:pPr>
        </w:p>
        <w:p w:rsidR="007513BF" w:rsidRDefault="007513BF" w:rsidP="00BA747F">
          <w:pPr>
            <w:pStyle w:val="Labor-Text"/>
            <w:ind w:left="705" w:hanging="705"/>
            <w:rPr>
              <w:rFonts w:cs="Arial"/>
              <w:szCs w:val="24"/>
            </w:rPr>
          </w:pPr>
        </w:p>
        <w:p w:rsidR="007513BF" w:rsidRDefault="007513BF" w:rsidP="00BA747F">
          <w:pPr>
            <w:pStyle w:val="Labor-Text"/>
            <w:ind w:left="705" w:hanging="705"/>
            <w:rPr>
              <w:rFonts w:cs="Arial"/>
              <w:szCs w:val="24"/>
            </w:rPr>
          </w:pPr>
        </w:p>
        <w:p w:rsidR="007513BF" w:rsidRDefault="007513BF" w:rsidP="00BA747F">
          <w:pPr>
            <w:pStyle w:val="Labor-Text"/>
            <w:ind w:left="705" w:hanging="705"/>
            <w:rPr>
              <w:rFonts w:cs="Arial"/>
              <w:szCs w:val="24"/>
            </w:rPr>
          </w:pPr>
        </w:p>
        <w:p w:rsidR="007513BF" w:rsidRDefault="007513BF" w:rsidP="00BA747F">
          <w:pPr>
            <w:pStyle w:val="Labor-Text"/>
            <w:ind w:left="705" w:hanging="705"/>
            <w:rPr>
              <w:rFonts w:cs="Arial"/>
              <w:szCs w:val="24"/>
            </w:rPr>
          </w:pPr>
        </w:p>
        <w:p w:rsidR="007513BF" w:rsidRDefault="007513BF" w:rsidP="00BA747F">
          <w:pPr>
            <w:pStyle w:val="Labor-Text"/>
            <w:ind w:left="705" w:hanging="705"/>
            <w:rPr>
              <w:rFonts w:cs="Arial"/>
              <w:szCs w:val="24"/>
            </w:rPr>
          </w:pPr>
        </w:p>
        <w:p w:rsidR="007513BF" w:rsidRDefault="007513BF" w:rsidP="00BA747F">
          <w:pPr>
            <w:pStyle w:val="Labor-Text"/>
            <w:ind w:left="705" w:hanging="705"/>
            <w:rPr>
              <w:rFonts w:cs="Arial"/>
              <w:szCs w:val="24"/>
            </w:rPr>
          </w:pPr>
        </w:p>
        <w:p w:rsidR="00CE34D4" w:rsidRDefault="00AF5C25" w:rsidP="00BA747F">
          <w:pPr>
            <w:pStyle w:val="Labor-Text"/>
            <w:ind w:left="705" w:hanging="705"/>
            <w:rPr>
              <w:rFonts w:cs="Arial"/>
              <w:szCs w:val="24"/>
            </w:rPr>
          </w:pPr>
          <w:r>
            <w:rPr>
              <w:rFonts w:cs="Arial"/>
              <w:noProof/>
              <w:szCs w:val="24"/>
              <w:lang w:eastAsia="zh-TW"/>
            </w:rPr>
            <w:lastRenderedPageBreak/>
            <w:drawing>
              <wp:anchor distT="0" distB="0" distL="114300" distR="114300" simplePos="0" relativeHeight="251887616" behindDoc="0" locked="0" layoutInCell="1" allowOverlap="1" wp14:anchorId="559819E2" wp14:editId="4725E49E">
                <wp:simplePos x="0" y="0"/>
                <wp:positionH relativeFrom="column">
                  <wp:posOffset>5958840</wp:posOffset>
                </wp:positionH>
                <wp:positionV relativeFrom="paragraph">
                  <wp:posOffset>111125</wp:posOffset>
                </wp:positionV>
                <wp:extent cx="498475" cy="498475"/>
                <wp:effectExtent l="19050" t="0" r="0" b="0"/>
                <wp:wrapTight wrapText="bothSides">
                  <wp:wrapPolygon edited="0">
                    <wp:start x="-825" y="0"/>
                    <wp:lineTo x="-825" y="20637"/>
                    <wp:lineTo x="21462" y="20637"/>
                    <wp:lineTo x="21462" y="0"/>
                    <wp:lineTo x="-825" y="0"/>
                  </wp:wrapPolygon>
                </wp:wrapTight>
                <wp:docPr id="11"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98475" cy="498475"/>
                        </a:xfrm>
                        <a:prstGeom prst="rect">
                          <a:avLst/>
                        </a:prstGeom>
                        <a:noFill/>
                        <a:ln w="9525">
                          <a:noFill/>
                          <a:miter lim="800000"/>
                          <a:headEnd/>
                          <a:tailEnd/>
                        </a:ln>
                      </pic:spPr>
                    </pic:pic>
                  </a:graphicData>
                </a:graphic>
              </wp:anchor>
            </w:drawing>
          </w:r>
          <w:r w:rsidR="00283CE4">
            <w:rPr>
              <w:rFonts w:cs="Arial"/>
              <w:szCs w:val="24"/>
            </w:rPr>
            <w:t>1.5.2</w:t>
          </w:r>
          <w:r w:rsidR="00283CE4">
            <w:rPr>
              <w:rFonts w:cs="Arial"/>
              <w:szCs w:val="24"/>
            </w:rPr>
            <w:tab/>
          </w:r>
          <w:r w:rsidR="00622158">
            <w:rPr>
              <w:rFonts w:cs="Arial"/>
              <w:szCs w:val="24"/>
            </w:rPr>
            <w:t xml:space="preserve">Möglicherweise entspricht die Höhe des Holzstabes nicht ganz eurem selbst ermittelten Wert, sogenannte Messfehler sind entstanden. </w:t>
          </w:r>
          <w:r w:rsidR="00625DB6">
            <w:rPr>
              <w:rFonts w:cs="Arial"/>
              <w:szCs w:val="24"/>
            </w:rPr>
            <w:t xml:space="preserve">Rechnet den Unterschied </w:t>
          </w:r>
          <w:r w:rsidR="007513BF">
            <w:rPr>
              <w:rFonts w:cs="Arial"/>
              <w:szCs w:val="24"/>
            </w:rPr>
            <w:t>wieder im Maßstab 1:1</w:t>
          </w:r>
          <w:r w:rsidR="006B1778">
            <w:rPr>
              <w:rFonts w:cs="Arial"/>
              <w:szCs w:val="24"/>
            </w:rPr>
            <w:t>000 um und berechnet somit, welchen Unterschied die Messfehler in der Realität ausmachen.</w:t>
          </w:r>
        </w:p>
        <w:p w:rsidR="00B27EEB" w:rsidRDefault="00B27EEB" w:rsidP="00BA747F">
          <w:pPr>
            <w:pStyle w:val="Labor-Text"/>
            <w:ind w:left="705" w:hanging="705"/>
            <w:rPr>
              <w:rFonts w:cs="Arial"/>
              <w:szCs w:val="24"/>
            </w:rPr>
          </w:pPr>
        </w:p>
        <w:p w:rsidR="00B27EEB" w:rsidRPr="00146FC9" w:rsidRDefault="006575E4" w:rsidP="00BA747F">
          <w:pPr>
            <w:pStyle w:val="Labor-Text"/>
            <w:ind w:left="705" w:hanging="705"/>
            <w:rPr>
              <w:rFonts w:cs="Arial"/>
              <w:szCs w:val="24"/>
            </w:rPr>
          </w:pPr>
          <w:r>
            <w:rPr>
              <w:rFonts w:cs="Arial"/>
              <w:noProof/>
              <w:szCs w:val="24"/>
            </w:rPr>
            <w:pict>
              <v:rect id="_x0000_s1052" style="position:absolute;left:0;text-align:left;margin-left:34.8pt;margin-top:2.95pt;width:407.7pt;height:135.7pt;z-index:251810816" filled="f" strokecolor="black [3213]"/>
            </w:pict>
          </w:r>
        </w:p>
        <w:p w:rsidR="00FC1B8B" w:rsidRPr="00146FC9" w:rsidRDefault="00622158" w:rsidP="00BA747F">
          <w:pPr>
            <w:pStyle w:val="Labor-Text"/>
            <w:ind w:left="705" w:hanging="705"/>
            <w:rPr>
              <w:rFonts w:cs="Arial"/>
              <w:szCs w:val="24"/>
            </w:rPr>
          </w:pPr>
          <w:r>
            <w:rPr>
              <w:rFonts w:cs="Arial"/>
              <w:szCs w:val="24"/>
            </w:rPr>
            <w:tab/>
          </w:r>
        </w:p>
        <w:p w:rsidR="00CE34D4" w:rsidRPr="00146FC9" w:rsidRDefault="00CE34D4" w:rsidP="00BA747F">
          <w:pPr>
            <w:pStyle w:val="Labor-Text"/>
            <w:rPr>
              <w:rFonts w:cs="Arial"/>
              <w:szCs w:val="24"/>
            </w:rPr>
          </w:pPr>
        </w:p>
        <w:p w:rsidR="00CE34D4" w:rsidRPr="00146FC9" w:rsidRDefault="00CE34D4" w:rsidP="00BA747F">
          <w:pPr>
            <w:pStyle w:val="Labor-Text"/>
            <w:ind w:left="705"/>
            <w:rPr>
              <w:rFonts w:cs="Arial"/>
              <w:szCs w:val="24"/>
            </w:rPr>
          </w:pPr>
        </w:p>
        <w:p w:rsidR="00FC1B8B" w:rsidRPr="00146FC9" w:rsidRDefault="00FC1B8B" w:rsidP="00BA747F">
          <w:pPr>
            <w:jc w:val="both"/>
            <w:rPr>
              <w:rFonts w:ascii="Arial" w:hAnsi="Arial" w:cs="Arial"/>
              <w:sz w:val="24"/>
              <w:szCs w:val="24"/>
            </w:rPr>
          </w:pPr>
        </w:p>
        <w:p w:rsidR="00026D62" w:rsidRPr="00146FC9" w:rsidRDefault="00026D62" w:rsidP="000237E7">
          <w:pPr>
            <w:rPr>
              <w:rFonts w:ascii="Arial" w:hAnsi="Arial" w:cs="Arial"/>
              <w:sz w:val="24"/>
              <w:szCs w:val="24"/>
            </w:rPr>
          </w:pPr>
        </w:p>
        <w:p w:rsidR="00CC3AD8" w:rsidRDefault="00CC3AD8" w:rsidP="00026D62">
          <w:pPr>
            <w:ind w:left="705" w:hanging="705"/>
            <w:rPr>
              <w:rFonts w:ascii="Arial" w:hAnsi="Arial" w:cs="Arial"/>
              <w:sz w:val="24"/>
              <w:szCs w:val="24"/>
            </w:rPr>
          </w:pPr>
        </w:p>
        <w:p w:rsidR="00CC3AD8" w:rsidRDefault="00CC3AD8" w:rsidP="00026D62">
          <w:pPr>
            <w:ind w:left="705" w:hanging="705"/>
            <w:rPr>
              <w:rFonts w:ascii="Arial" w:hAnsi="Arial" w:cs="Arial"/>
              <w:sz w:val="24"/>
              <w:szCs w:val="24"/>
            </w:rPr>
          </w:pPr>
        </w:p>
        <w:p w:rsidR="007513BF" w:rsidRDefault="007513BF" w:rsidP="00BA747F">
          <w:pPr>
            <w:ind w:left="705" w:hanging="705"/>
            <w:jc w:val="both"/>
            <w:rPr>
              <w:rFonts w:ascii="Arial" w:hAnsi="Arial" w:cs="Arial"/>
              <w:sz w:val="24"/>
              <w:szCs w:val="24"/>
            </w:rPr>
          </w:pPr>
        </w:p>
        <w:p w:rsidR="007513BF" w:rsidRDefault="007513BF" w:rsidP="00BA747F">
          <w:pPr>
            <w:ind w:left="705" w:hanging="705"/>
            <w:jc w:val="both"/>
            <w:rPr>
              <w:rFonts w:ascii="Arial" w:hAnsi="Arial" w:cs="Arial"/>
              <w:sz w:val="24"/>
              <w:szCs w:val="24"/>
            </w:rPr>
          </w:pPr>
        </w:p>
        <w:p w:rsidR="007513BF" w:rsidRDefault="007513BF" w:rsidP="00BA747F">
          <w:pPr>
            <w:ind w:left="705" w:hanging="705"/>
            <w:jc w:val="both"/>
            <w:rPr>
              <w:rFonts w:ascii="Arial" w:hAnsi="Arial" w:cs="Arial"/>
              <w:sz w:val="24"/>
              <w:szCs w:val="24"/>
            </w:rPr>
          </w:pPr>
        </w:p>
        <w:p w:rsidR="007513BF" w:rsidRDefault="007513BF" w:rsidP="00BA747F">
          <w:pPr>
            <w:ind w:left="705" w:hanging="705"/>
            <w:jc w:val="both"/>
            <w:rPr>
              <w:rFonts w:ascii="Arial" w:hAnsi="Arial" w:cs="Arial"/>
              <w:sz w:val="24"/>
              <w:szCs w:val="24"/>
            </w:rPr>
          </w:pPr>
        </w:p>
        <w:p w:rsidR="007513BF" w:rsidRDefault="007513BF" w:rsidP="00BA747F">
          <w:pPr>
            <w:ind w:left="705" w:hanging="705"/>
            <w:jc w:val="both"/>
            <w:rPr>
              <w:rFonts w:ascii="Arial" w:hAnsi="Arial" w:cs="Arial"/>
              <w:sz w:val="24"/>
              <w:szCs w:val="24"/>
            </w:rPr>
          </w:pPr>
        </w:p>
        <w:p w:rsidR="000237E7" w:rsidRPr="00146FC9" w:rsidRDefault="00AF5C25" w:rsidP="00BA747F">
          <w:pPr>
            <w:ind w:left="705" w:hanging="705"/>
            <w:jc w:val="both"/>
            <w:rPr>
              <w:rFonts w:ascii="Arial" w:hAnsi="Arial" w:cs="Arial"/>
              <w:sz w:val="24"/>
              <w:szCs w:val="24"/>
            </w:rPr>
          </w:pPr>
          <w:r>
            <w:rPr>
              <w:rFonts w:ascii="Arial" w:hAnsi="Arial" w:cs="Arial"/>
              <w:noProof/>
              <w:sz w:val="24"/>
              <w:szCs w:val="24"/>
              <w:lang w:eastAsia="zh-TW"/>
            </w:rPr>
            <w:drawing>
              <wp:anchor distT="0" distB="0" distL="114300" distR="114300" simplePos="0" relativeHeight="251750400" behindDoc="0" locked="0" layoutInCell="1" allowOverlap="1" wp14:anchorId="13C0625C" wp14:editId="568A188C">
                <wp:simplePos x="0" y="0"/>
                <wp:positionH relativeFrom="column">
                  <wp:posOffset>5935691</wp:posOffset>
                </wp:positionH>
                <wp:positionV relativeFrom="paragraph">
                  <wp:posOffset>-10688</wp:posOffset>
                </wp:positionV>
                <wp:extent cx="479713" cy="498763"/>
                <wp:effectExtent l="19050" t="0" r="0" b="0"/>
                <wp:wrapNone/>
                <wp:docPr id="32"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9" cstate="print"/>
                        <a:stretch>
                          <a:fillRect/>
                        </a:stretch>
                      </pic:blipFill>
                      <pic:spPr>
                        <a:xfrm>
                          <a:off x="0" y="0"/>
                          <a:ext cx="479713" cy="498763"/>
                        </a:xfrm>
                        <a:prstGeom prst="rect">
                          <a:avLst/>
                        </a:prstGeom>
                      </pic:spPr>
                    </pic:pic>
                  </a:graphicData>
                </a:graphic>
              </wp:anchor>
            </w:drawing>
          </w:r>
          <w:r w:rsidR="00283CE4">
            <w:rPr>
              <w:rFonts w:ascii="Arial" w:hAnsi="Arial" w:cs="Arial"/>
              <w:sz w:val="24"/>
              <w:szCs w:val="24"/>
            </w:rPr>
            <w:t>1.6</w:t>
          </w:r>
          <w:r w:rsidR="00283CE4">
            <w:rPr>
              <w:rFonts w:ascii="Arial" w:hAnsi="Arial" w:cs="Arial"/>
              <w:sz w:val="24"/>
              <w:szCs w:val="24"/>
            </w:rPr>
            <w:tab/>
          </w:r>
          <w:r w:rsidR="006B1778">
            <w:rPr>
              <w:rFonts w:ascii="Arial" w:hAnsi="Arial" w:cs="Arial"/>
              <w:sz w:val="24"/>
              <w:szCs w:val="24"/>
            </w:rPr>
            <w:t xml:space="preserve">Betrachtet nun noch einmal die Simulation. </w:t>
          </w:r>
          <w:r w:rsidR="00310023" w:rsidRPr="00146FC9">
            <w:rPr>
              <w:rFonts w:ascii="Arial" w:hAnsi="Arial" w:cs="Arial"/>
              <w:sz w:val="24"/>
              <w:szCs w:val="24"/>
            </w:rPr>
            <w:t>Gibt es Situationen</w:t>
          </w:r>
          <w:r w:rsidR="00026D62" w:rsidRPr="00146FC9">
            <w:rPr>
              <w:rFonts w:ascii="Arial" w:hAnsi="Arial" w:cs="Arial"/>
              <w:sz w:val="24"/>
              <w:szCs w:val="24"/>
            </w:rPr>
            <w:t>,</w:t>
          </w:r>
          <w:r w:rsidR="004C47C3">
            <w:rPr>
              <w:rFonts w:ascii="Arial" w:hAnsi="Arial" w:cs="Arial"/>
              <w:sz w:val="24"/>
              <w:szCs w:val="24"/>
            </w:rPr>
            <w:t xml:space="preserve"> in denen Thales durch sein Mess</w:t>
          </w:r>
          <w:r w:rsidR="00026D62" w:rsidRPr="00146FC9">
            <w:rPr>
              <w:rFonts w:ascii="Arial" w:hAnsi="Arial" w:cs="Arial"/>
              <w:sz w:val="24"/>
              <w:szCs w:val="24"/>
            </w:rPr>
            <w:t>verfahren keine Möglichkeit hatte, die Höhe der Pyramide zu berechnen?</w:t>
          </w:r>
          <w:r w:rsidR="00BD2E17">
            <w:rPr>
              <w:rFonts w:ascii="Arial" w:hAnsi="Arial" w:cs="Arial"/>
              <w:sz w:val="24"/>
              <w:szCs w:val="24"/>
            </w:rPr>
            <w:t xml:space="preserve"> </w:t>
          </w:r>
        </w:p>
        <w:p w:rsidR="000237E7" w:rsidRPr="00146FC9" w:rsidRDefault="00026D62" w:rsidP="00BA747F">
          <w:pPr>
            <w:pStyle w:val="Labor-Text"/>
            <w:rPr>
              <w:rFonts w:cs="Arial"/>
              <w:szCs w:val="24"/>
            </w:rPr>
          </w:pPr>
          <w:r w:rsidRPr="00146FC9">
            <w:rPr>
              <w:rFonts w:cs="Arial"/>
              <w:szCs w:val="24"/>
            </w:rPr>
            <w:tab/>
          </w:r>
          <w:r w:rsidR="004E0A09" w:rsidRPr="00146FC9">
            <w:rPr>
              <w:rFonts w:cs="Arial"/>
              <w:szCs w:val="24"/>
            </w:rPr>
            <w:t>Was sind weitere Nachteile der Methode?</w:t>
          </w:r>
        </w:p>
        <w:p w:rsidR="00FC1B8B" w:rsidRPr="00146FC9" w:rsidRDefault="006575E4" w:rsidP="00BA747F">
          <w:pPr>
            <w:pStyle w:val="Labor-Text"/>
            <w:ind w:left="708"/>
            <w:rPr>
              <w:rFonts w:cs="Arial"/>
              <w:szCs w:val="24"/>
            </w:rPr>
          </w:pPr>
          <w:r>
            <w:rPr>
              <w:rFonts w:cs="Arial"/>
              <w:noProof/>
              <w:szCs w:val="24"/>
            </w:rPr>
            <w:pict>
              <v:rect id="_x0000_s1053" style="position:absolute;left:0;text-align:left;margin-left:35.75pt;margin-top:12.2pt;width:403pt;height:221.9pt;z-index:251811840" filled="f" strokecolor="black [3213]"/>
            </w:pict>
          </w:r>
          <w:r w:rsidR="00AF5C25">
            <w:rPr>
              <w:rFonts w:cs="Arial"/>
              <w:noProof/>
              <w:szCs w:val="24"/>
              <w:lang w:eastAsia="zh-TW"/>
            </w:rPr>
            <w:drawing>
              <wp:anchor distT="0" distB="0" distL="114300" distR="114300" simplePos="0" relativeHeight="251731968" behindDoc="0" locked="0" layoutInCell="1" allowOverlap="1" wp14:anchorId="0ADC8463" wp14:editId="48CF6F0E">
                <wp:simplePos x="0" y="0"/>
                <wp:positionH relativeFrom="column">
                  <wp:posOffset>5930900</wp:posOffset>
                </wp:positionH>
                <wp:positionV relativeFrom="paragraph">
                  <wp:posOffset>80645</wp:posOffset>
                </wp:positionV>
                <wp:extent cx="502920" cy="498475"/>
                <wp:effectExtent l="19050" t="0" r="0" b="0"/>
                <wp:wrapTight wrapText="bothSides">
                  <wp:wrapPolygon edited="0">
                    <wp:start x="-818" y="0"/>
                    <wp:lineTo x="-818" y="20637"/>
                    <wp:lineTo x="21273" y="20637"/>
                    <wp:lineTo x="21273" y="0"/>
                    <wp:lineTo x="-818" y="0"/>
                  </wp:wrapPolygon>
                </wp:wrapTight>
                <wp:docPr id="4"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502920" cy="498475"/>
                        </a:xfrm>
                        <a:prstGeom prst="rect">
                          <a:avLst/>
                        </a:prstGeom>
                        <a:noFill/>
                        <a:ln w="9525">
                          <a:noFill/>
                          <a:miter lim="800000"/>
                          <a:headEnd/>
                          <a:tailEnd/>
                        </a:ln>
                      </pic:spPr>
                    </pic:pic>
                  </a:graphicData>
                </a:graphic>
              </wp:anchor>
            </w:drawing>
          </w:r>
        </w:p>
        <w:p w:rsidR="00167B68" w:rsidRPr="00146FC9" w:rsidRDefault="00167B68" w:rsidP="00BA747F">
          <w:pPr>
            <w:ind w:left="705" w:hanging="705"/>
            <w:jc w:val="both"/>
            <w:rPr>
              <w:rFonts w:ascii="Arial" w:hAnsi="Arial" w:cs="Arial"/>
              <w:sz w:val="24"/>
              <w:szCs w:val="24"/>
            </w:rPr>
          </w:pPr>
        </w:p>
        <w:p w:rsidR="00167B68" w:rsidRPr="00146FC9" w:rsidRDefault="00167B68" w:rsidP="00BA747F">
          <w:pPr>
            <w:ind w:left="705" w:hanging="705"/>
            <w:jc w:val="both"/>
            <w:rPr>
              <w:rFonts w:ascii="Arial" w:hAnsi="Arial" w:cs="Arial"/>
              <w:sz w:val="24"/>
              <w:szCs w:val="24"/>
            </w:rPr>
          </w:pPr>
        </w:p>
        <w:p w:rsidR="0096006E" w:rsidRDefault="0096006E" w:rsidP="00BA747F">
          <w:pPr>
            <w:ind w:left="705" w:hanging="705"/>
            <w:jc w:val="both"/>
            <w:rPr>
              <w:rFonts w:ascii="Arial" w:hAnsi="Arial" w:cs="Arial"/>
              <w:sz w:val="24"/>
              <w:szCs w:val="24"/>
            </w:rPr>
          </w:pPr>
        </w:p>
        <w:p w:rsidR="0096006E" w:rsidRDefault="0096006E" w:rsidP="00BA747F">
          <w:pPr>
            <w:ind w:left="705" w:hanging="705"/>
            <w:jc w:val="both"/>
            <w:rPr>
              <w:rFonts w:ascii="Arial" w:hAnsi="Arial" w:cs="Arial"/>
              <w:sz w:val="24"/>
              <w:szCs w:val="24"/>
            </w:rPr>
          </w:pPr>
        </w:p>
        <w:p w:rsidR="0096006E" w:rsidRDefault="0096006E" w:rsidP="00BA747F">
          <w:pPr>
            <w:ind w:left="705" w:hanging="705"/>
            <w:jc w:val="both"/>
            <w:rPr>
              <w:rFonts w:ascii="Arial" w:hAnsi="Arial" w:cs="Arial"/>
              <w:sz w:val="24"/>
              <w:szCs w:val="24"/>
            </w:rPr>
          </w:pPr>
        </w:p>
        <w:p w:rsidR="00CC3AD8" w:rsidRDefault="00CC3AD8" w:rsidP="00BA747F">
          <w:pPr>
            <w:ind w:left="705" w:hanging="705"/>
            <w:jc w:val="both"/>
            <w:rPr>
              <w:rFonts w:ascii="Arial" w:hAnsi="Arial" w:cs="Arial"/>
              <w:sz w:val="24"/>
              <w:szCs w:val="24"/>
            </w:rPr>
          </w:pPr>
        </w:p>
        <w:p w:rsidR="00CC3AD8" w:rsidRDefault="00CC3AD8" w:rsidP="00BA747F">
          <w:pPr>
            <w:ind w:left="705" w:hanging="705"/>
            <w:jc w:val="both"/>
            <w:rPr>
              <w:rFonts w:ascii="Arial" w:hAnsi="Arial" w:cs="Arial"/>
              <w:sz w:val="24"/>
              <w:szCs w:val="24"/>
            </w:rPr>
          </w:pPr>
        </w:p>
        <w:p w:rsidR="00AF5C25" w:rsidRDefault="00AF5C25" w:rsidP="00BA747F">
          <w:pPr>
            <w:ind w:left="705" w:hanging="705"/>
            <w:jc w:val="both"/>
            <w:rPr>
              <w:rFonts w:ascii="Arial" w:hAnsi="Arial" w:cs="Arial"/>
              <w:sz w:val="24"/>
              <w:szCs w:val="24"/>
            </w:rPr>
          </w:pPr>
        </w:p>
        <w:p w:rsidR="00AF5C25" w:rsidRDefault="00AF5C25" w:rsidP="00BA747F">
          <w:pPr>
            <w:ind w:left="705" w:hanging="705"/>
            <w:jc w:val="both"/>
            <w:rPr>
              <w:rFonts w:ascii="Arial" w:hAnsi="Arial" w:cs="Arial"/>
              <w:sz w:val="24"/>
              <w:szCs w:val="24"/>
            </w:rPr>
          </w:pPr>
        </w:p>
        <w:p w:rsidR="00AF5C25" w:rsidRDefault="00AF5C25" w:rsidP="00BA747F">
          <w:pPr>
            <w:ind w:left="705" w:hanging="705"/>
            <w:jc w:val="both"/>
            <w:rPr>
              <w:rFonts w:ascii="Arial" w:hAnsi="Arial" w:cs="Arial"/>
              <w:sz w:val="24"/>
              <w:szCs w:val="24"/>
            </w:rPr>
          </w:pPr>
        </w:p>
        <w:p w:rsidR="00AF5C25" w:rsidRDefault="00AF5C25" w:rsidP="00BA747F">
          <w:pPr>
            <w:ind w:left="705" w:hanging="705"/>
            <w:jc w:val="both"/>
            <w:rPr>
              <w:rFonts w:ascii="Arial" w:hAnsi="Arial" w:cs="Arial"/>
              <w:sz w:val="24"/>
              <w:szCs w:val="24"/>
            </w:rPr>
          </w:pPr>
        </w:p>
        <w:p w:rsidR="00AF5C25" w:rsidRDefault="00AF5C25" w:rsidP="00BA747F">
          <w:pPr>
            <w:ind w:left="705" w:hanging="705"/>
            <w:jc w:val="both"/>
            <w:rPr>
              <w:rFonts w:ascii="Arial" w:hAnsi="Arial" w:cs="Arial"/>
              <w:sz w:val="24"/>
              <w:szCs w:val="24"/>
            </w:rPr>
          </w:pPr>
        </w:p>
        <w:p w:rsidR="000D567C" w:rsidRDefault="000D567C" w:rsidP="00BA747F">
          <w:pPr>
            <w:ind w:left="705" w:hanging="705"/>
            <w:jc w:val="both"/>
            <w:rPr>
              <w:rFonts w:ascii="Arial" w:hAnsi="Arial" w:cs="Arial"/>
              <w:sz w:val="24"/>
              <w:szCs w:val="24"/>
            </w:rPr>
          </w:pPr>
        </w:p>
        <w:p w:rsidR="000D567C" w:rsidRDefault="000D567C" w:rsidP="00BA747F">
          <w:pPr>
            <w:ind w:left="705" w:hanging="705"/>
            <w:jc w:val="both"/>
            <w:rPr>
              <w:rFonts w:ascii="Arial" w:hAnsi="Arial" w:cs="Arial"/>
              <w:sz w:val="24"/>
              <w:szCs w:val="24"/>
            </w:rPr>
          </w:pPr>
        </w:p>
        <w:p w:rsidR="000D567C" w:rsidRDefault="000D567C" w:rsidP="00BA747F">
          <w:pPr>
            <w:ind w:left="705" w:hanging="705"/>
            <w:jc w:val="both"/>
            <w:rPr>
              <w:rFonts w:ascii="Arial" w:hAnsi="Arial" w:cs="Arial"/>
              <w:sz w:val="24"/>
              <w:szCs w:val="24"/>
            </w:rPr>
          </w:pPr>
        </w:p>
        <w:p w:rsidR="000237E7" w:rsidRPr="00146FC9" w:rsidRDefault="000237E7" w:rsidP="00BA747F">
          <w:pPr>
            <w:pStyle w:val="Labor-Text"/>
            <w:rPr>
              <w:rFonts w:cs="Arial"/>
              <w:szCs w:val="24"/>
            </w:rPr>
          </w:pPr>
        </w:p>
        <w:p w:rsidR="00636B58" w:rsidRPr="00146FC9" w:rsidRDefault="00636B58" w:rsidP="00BA747F">
          <w:pPr>
            <w:pStyle w:val="Labor-Text"/>
            <w:ind w:left="708"/>
            <w:rPr>
              <w:rFonts w:cs="Arial"/>
              <w:szCs w:val="24"/>
            </w:rPr>
          </w:pPr>
        </w:p>
        <w:p w:rsidR="00636B58" w:rsidRPr="00146FC9" w:rsidRDefault="00636B58" w:rsidP="00BA747F">
          <w:pPr>
            <w:pStyle w:val="Labor-Text"/>
            <w:ind w:left="708"/>
            <w:rPr>
              <w:rFonts w:cs="Arial"/>
              <w:szCs w:val="24"/>
            </w:rPr>
          </w:pPr>
        </w:p>
        <w:p w:rsidR="00636B58" w:rsidRPr="00146FC9" w:rsidRDefault="00636B58" w:rsidP="00BA747F">
          <w:pPr>
            <w:pStyle w:val="Labor-Text"/>
            <w:ind w:left="708"/>
            <w:rPr>
              <w:rFonts w:cs="Arial"/>
              <w:szCs w:val="24"/>
            </w:rPr>
          </w:pPr>
        </w:p>
        <w:p w:rsidR="00636B58" w:rsidRPr="00146FC9" w:rsidRDefault="00636B58" w:rsidP="00BA747F">
          <w:pPr>
            <w:pStyle w:val="Labor-Text"/>
            <w:ind w:left="708"/>
            <w:rPr>
              <w:rFonts w:cs="Arial"/>
              <w:szCs w:val="24"/>
            </w:rPr>
          </w:pPr>
        </w:p>
        <w:p w:rsidR="00636B58" w:rsidRPr="00146FC9" w:rsidRDefault="00636B58" w:rsidP="00BA747F">
          <w:pPr>
            <w:pStyle w:val="Labor-Text"/>
            <w:ind w:left="708"/>
            <w:rPr>
              <w:rFonts w:cs="Arial"/>
              <w:szCs w:val="24"/>
            </w:rPr>
          </w:pPr>
        </w:p>
        <w:p w:rsidR="00636B58" w:rsidRPr="00146FC9" w:rsidRDefault="00636B58" w:rsidP="00BA747F">
          <w:pPr>
            <w:pStyle w:val="Labor-Text"/>
            <w:ind w:left="708"/>
            <w:rPr>
              <w:rFonts w:cs="Arial"/>
              <w:szCs w:val="24"/>
            </w:rPr>
          </w:pPr>
        </w:p>
        <w:p w:rsidR="00636B58" w:rsidRPr="00146FC9" w:rsidRDefault="00636B58" w:rsidP="00BA747F">
          <w:pPr>
            <w:pStyle w:val="Labor-Text"/>
            <w:ind w:left="708"/>
            <w:rPr>
              <w:rFonts w:cs="Arial"/>
              <w:szCs w:val="24"/>
            </w:rPr>
          </w:pPr>
        </w:p>
        <w:p w:rsidR="00636B58" w:rsidRPr="00146FC9" w:rsidRDefault="00636B58" w:rsidP="00BA747F">
          <w:pPr>
            <w:pStyle w:val="Labor-Text"/>
            <w:ind w:left="708"/>
            <w:rPr>
              <w:rFonts w:cs="Arial"/>
              <w:szCs w:val="24"/>
            </w:rPr>
          </w:pPr>
        </w:p>
        <w:p w:rsidR="001F4AE0" w:rsidRPr="00146FC9" w:rsidRDefault="001F4AE0" w:rsidP="00BA747F">
          <w:pPr>
            <w:pStyle w:val="Labor-Text"/>
            <w:rPr>
              <w:rFonts w:cs="Arial"/>
              <w:szCs w:val="24"/>
            </w:rPr>
            <w:sectPr w:rsidR="001F4AE0" w:rsidRPr="00146FC9" w:rsidSect="009A7D54">
              <w:headerReference w:type="default" r:id="rId25"/>
              <w:pgSz w:w="11906" w:h="16838"/>
              <w:pgMar w:top="1417" w:right="1417" w:bottom="1134" w:left="1417" w:header="708" w:footer="794" w:gutter="0"/>
              <w:cols w:space="708"/>
              <w:docGrid w:linePitch="360"/>
            </w:sectPr>
          </w:pPr>
        </w:p>
        <w:p w:rsidR="00C359CD" w:rsidRDefault="00CE0A1C" w:rsidP="00BA747F">
          <w:pPr>
            <w:pStyle w:val="Labor-Text"/>
            <w:rPr>
              <w:rFonts w:cs="Arial"/>
              <w:b/>
              <w:sz w:val="28"/>
              <w:szCs w:val="28"/>
            </w:rPr>
          </w:pPr>
          <w:r>
            <w:rPr>
              <w:rFonts w:cs="Arial"/>
              <w:b/>
              <w:sz w:val="28"/>
              <w:szCs w:val="28"/>
            </w:rPr>
            <w:lastRenderedPageBreak/>
            <w:t>Sind Sonnenstrahlen parallel?</w:t>
          </w:r>
        </w:p>
        <w:p w:rsidR="00A703D9" w:rsidRDefault="00A703D9" w:rsidP="00BA747F">
          <w:pPr>
            <w:pStyle w:val="Labor-Text"/>
            <w:rPr>
              <w:rFonts w:cs="Arial"/>
              <w:b/>
              <w:sz w:val="28"/>
              <w:szCs w:val="28"/>
            </w:rPr>
          </w:pPr>
        </w:p>
        <w:p w:rsidR="00A703D9" w:rsidRDefault="00A703D9" w:rsidP="00BA747F">
          <w:pPr>
            <w:pStyle w:val="Labor-Text"/>
            <w:rPr>
              <w:rFonts w:cs="Arial"/>
              <w:szCs w:val="24"/>
            </w:rPr>
          </w:pPr>
          <w:r>
            <w:rPr>
              <w:rFonts w:cs="Arial"/>
              <w:szCs w:val="24"/>
            </w:rPr>
            <w:t>Das Bild zeigt zwei Möglichkeiten, wie die Strahlen der Sonne auf</w:t>
          </w:r>
          <w:r w:rsidR="006516FB">
            <w:rPr>
              <w:rFonts w:cs="Arial"/>
              <w:szCs w:val="24"/>
            </w:rPr>
            <w:t xml:space="preserve"> die Erde treffen. Auf dem linken</w:t>
          </w:r>
          <w:r>
            <w:rPr>
              <w:rFonts w:cs="Arial"/>
              <w:szCs w:val="24"/>
            </w:rPr>
            <w:t xml:space="preserve"> Bild verlaufen die Sonnenstrahlen parallel, auf dem </w:t>
          </w:r>
          <w:r w:rsidR="006516FB">
            <w:rPr>
              <w:rFonts w:cs="Arial"/>
              <w:szCs w:val="24"/>
            </w:rPr>
            <w:t>rechten</w:t>
          </w:r>
          <w:r w:rsidR="00A13B1F">
            <w:rPr>
              <w:rFonts w:cs="Arial"/>
              <w:szCs w:val="24"/>
            </w:rPr>
            <w:t xml:space="preserve"> nicht</w:t>
          </w:r>
          <w:r>
            <w:rPr>
              <w:rFonts w:cs="Arial"/>
              <w:szCs w:val="24"/>
            </w:rPr>
            <w:t xml:space="preserve">. Doch wie </w:t>
          </w:r>
          <w:r w:rsidR="00BD2E17">
            <w:rPr>
              <w:rFonts w:cs="Arial"/>
              <w:szCs w:val="24"/>
            </w:rPr>
            <w:t>treffen</w:t>
          </w:r>
          <w:r>
            <w:rPr>
              <w:rFonts w:cs="Arial"/>
              <w:szCs w:val="24"/>
            </w:rPr>
            <w:t xml:space="preserve"> Sonnenstrahlen tatsächlich</w:t>
          </w:r>
          <w:r w:rsidR="00BD2E17">
            <w:rPr>
              <w:rFonts w:cs="Arial"/>
              <w:szCs w:val="24"/>
            </w:rPr>
            <w:t xml:space="preserve"> auf der Erde ein</w:t>
          </w:r>
          <w:r>
            <w:rPr>
              <w:rFonts w:cs="Arial"/>
              <w:szCs w:val="24"/>
            </w:rPr>
            <w:t>?</w:t>
          </w:r>
        </w:p>
        <w:p w:rsidR="00A703D9" w:rsidRPr="00A703D9" w:rsidRDefault="00A703D9" w:rsidP="00BA747F">
          <w:pPr>
            <w:pStyle w:val="Labor-Text"/>
            <w:rPr>
              <w:rFonts w:cs="Arial"/>
              <w:szCs w:val="24"/>
            </w:rPr>
          </w:pPr>
        </w:p>
        <w:p w:rsidR="00A703D9" w:rsidRDefault="00CE0A1C" w:rsidP="00CE0A1C">
          <w:pPr>
            <w:pStyle w:val="Labor-Text"/>
            <w:jc w:val="center"/>
            <w:rPr>
              <w:rFonts w:cs="Arial"/>
              <w:b/>
              <w:sz w:val="28"/>
              <w:szCs w:val="28"/>
            </w:rPr>
          </w:pPr>
          <w:r>
            <w:rPr>
              <w:rFonts w:cs="Arial"/>
              <w:b/>
              <w:noProof/>
              <w:sz w:val="28"/>
              <w:szCs w:val="28"/>
              <w:lang w:eastAsia="zh-TW"/>
            </w:rPr>
            <w:drawing>
              <wp:inline distT="0" distB="0" distL="0" distR="0" wp14:anchorId="58E4428D" wp14:editId="47DA0C97">
                <wp:extent cx="5095875" cy="2694230"/>
                <wp:effectExtent l="0" t="0" r="0" b="0"/>
                <wp:docPr id="55" name="Grafik 54" descr="Aufg2Strah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fg2Strahlen.png"/>
                        <pic:cNvPicPr/>
                      </pic:nvPicPr>
                      <pic:blipFill>
                        <a:blip r:embed="rId26" cstate="print"/>
                        <a:stretch>
                          <a:fillRect/>
                        </a:stretch>
                      </pic:blipFill>
                      <pic:spPr>
                        <a:xfrm>
                          <a:off x="0" y="0"/>
                          <a:ext cx="5099731" cy="2696269"/>
                        </a:xfrm>
                        <a:prstGeom prst="rect">
                          <a:avLst/>
                        </a:prstGeom>
                      </pic:spPr>
                    </pic:pic>
                  </a:graphicData>
                </a:graphic>
              </wp:inline>
            </w:drawing>
          </w:r>
        </w:p>
        <w:p w:rsidR="00A703D9" w:rsidRDefault="00A703D9" w:rsidP="00D607CE">
          <w:pPr>
            <w:pStyle w:val="Labor-Text"/>
            <w:rPr>
              <w:rFonts w:cs="Arial"/>
              <w:b/>
              <w:sz w:val="28"/>
              <w:szCs w:val="28"/>
            </w:rPr>
          </w:pPr>
        </w:p>
        <w:p w:rsidR="00A703D9" w:rsidRDefault="00A703D9" w:rsidP="00D607CE">
          <w:pPr>
            <w:pStyle w:val="Labor-Text"/>
            <w:rPr>
              <w:rFonts w:cs="Arial"/>
              <w:szCs w:val="24"/>
            </w:rPr>
          </w:pPr>
          <w:r>
            <w:rPr>
              <w:rFonts w:cs="Arial"/>
              <w:szCs w:val="24"/>
            </w:rPr>
            <w:t>Um dies herauszufinden testen wir ein</w:t>
          </w:r>
          <w:r w:rsidR="00022117">
            <w:rPr>
              <w:rFonts w:cs="Arial"/>
              <w:szCs w:val="24"/>
            </w:rPr>
            <w:t xml:space="preserve"> weiteres</w:t>
          </w:r>
          <w:r>
            <w:rPr>
              <w:rFonts w:cs="Arial"/>
              <w:szCs w:val="24"/>
            </w:rPr>
            <w:t xml:space="preserve"> Messeverfahren, bei dem der Schatten eines Baumes im Mittelpunkt steht.</w:t>
          </w:r>
        </w:p>
        <w:p w:rsidR="00A13B1F" w:rsidRDefault="00A13B1F" w:rsidP="00D607CE">
          <w:pPr>
            <w:pStyle w:val="Labor-Text"/>
            <w:rPr>
              <w:rFonts w:cs="Arial"/>
              <w:szCs w:val="24"/>
            </w:rPr>
          </w:pPr>
        </w:p>
        <w:p w:rsidR="00A13B1F" w:rsidRDefault="00A13B1F" w:rsidP="00D607CE">
          <w:pPr>
            <w:pStyle w:val="Labor-Text"/>
            <w:rPr>
              <w:rFonts w:cs="Arial"/>
              <w:b/>
              <w:szCs w:val="24"/>
            </w:rPr>
          </w:pPr>
          <w:r w:rsidRPr="00A13B1F">
            <w:rPr>
              <w:rFonts w:cs="Arial"/>
              <w:b/>
              <w:szCs w:val="24"/>
            </w:rPr>
            <w:t>Experiment 2: Baumschatten</w:t>
          </w:r>
        </w:p>
        <w:p w:rsidR="00A13B1F" w:rsidRDefault="00A13B1F" w:rsidP="00D607CE">
          <w:pPr>
            <w:pStyle w:val="Labor-Text"/>
            <w:rPr>
              <w:rFonts w:cs="Arial"/>
              <w:b/>
              <w:szCs w:val="24"/>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512"/>
            <w:gridCol w:w="4776"/>
          </w:tblGrid>
          <w:tr w:rsidR="00A13B1F" w:rsidTr="00747AA9">
            <w:trPr>
              <w:trHeight w:val="1117"/>
            </w:trPr>
            <w:tc>
              <w:tcPr>
                <w:tcW w:w="4512" w:type="dxa"/>
                <w:shd w:val="clear" w:color="auto" w:fill="FFFFFF" w:themeFill="background1"/>
              </w:tcPr>
              <w:p w:rsidR="00A13B1F" w:rsidRPr="002F1020" w:rsidRDefault="00A13B1F" w:rsidP="00747AA9">
                <w:pPr>
                  <w:pStyle w:val="Labor-Materialbox-berschrift"/>
                </w:pPr>
                <w:r w:rsidRPr="00AD08D4">
                  <w:t>Material</w:t>
                </w:r>
              </w:p>
              <w:p w:rsidR="00A13B1F" w:rsidRDefault="00A13B1F" w:rsidP="00747AA9">
                <w:pPr>
                  <w:pStyle w:val="Labor-Aufzhlung"/>
                </w:pPr>
                <w:r>
                  <w:t>Holzplatte</w:t>
                </w:r>
              </w:p>
              <w:p w:rsidR="00A13B1F" w:rsidRDefault="00A13B1F" w:rsidP="00747AA9">
                <w:pPr>
                  <w:pStyle w:val="Labor-Aufzhlung"/>
                </w:pPr>
                <w:r>
                  <w:t>Lampe</w:t>
                </w:r>
              </w:p>
              <w:p w:rsidR="00A13B1F" w:rsidRDefault="00A13B1F" w:rsidP="00747AA9">
                <w:pPr>
                  <w:pStyle w:val="Labor-Aufzhlung"/>
                </w:pPr>
                <w:r>
                  <w:t>Gewindestab</w:t>
                </w:r>
              </w:p>
              <w:p w:rsidR="00A13B1F" w:rsidRDefault="00A13B1F" w:rsidP="00747AA9">
                <w:pPr>
                  <w:pStyle w:val="Labor-Aufzhlung"/>
                </w:pPr>
                <w:proofErr w:type="spellStart"/>
                <w:r>
                  <w:t>Holzbaum</w:t>
                </w:r>
                <w:proofErr w:type="spellEnd"/>
              </w:p>
              <w:p w:rsidR="00A13B1F" w:rsidRDefault="00A13B1F" w:rsidP="00747AA9">
                <w:pPr>
                  <w:pStyle w:val="Labor-Aufzhlung"/>
                </w:pPr>
                <w:r>
                  <w:t>Holzfigur</w:t>
                </w:r>
              </w:p>
              <w:p w:rsidR="00A13B1F" w:rsidRDefault="00A13B1F" w:rsidP="00A13B1F">
                <w:pPr>
                  <w:pStyle w:val="Labor-Aufzhlung"/>
                </w:pPr>
                <w:r>
                  <w:t>Lineal</w:t>
                </w:r>
              </w:p>
              <w:p w:rsidR="00834921" w:rsidRPr="00793397" w:rsidRDefault="00834921" w:rsidP="00A13B1F">
                <w:pPr>
                  <w:pStyle w:val="Labor-Aufzhlung"/>
                </w:pPr>
                <w:r>
                  <w:t>Bleistift</w:t>
                </w:r>
              </w:p>
            </w:tc>
            <w:tc>
              <w:tcPr>
                <w:tcW w:w="4776" w:type="dxa"/>
                <w:shd w:val="clear" w:color="auto" w:fill="FFFFFF" w:themeFill="background1"/>
              </w:tcPr>
              <w:p w:rsidR="00A13B1F" w:rsidRPr="009534FB" w:rsidRDefault="00FE7EDD" w:rsidP="00FE7EDD">
                <w:pPr>
                  <w:pStyle w:val="Labor-Text"/>
                  <w:jc w:val="right"/>
                </w:pPr>
                <w:r>
                  <w:rPr>
                    <w:noProof/>
                    <w:lang w:eastAsia="zh-TW"/>
                  </w:rPr>
                  <w:drawing>
                    <wp:inline distT="0" distB="0" distL="0" distR="0" wp14:anchorId="1321CFE1" wp14:editId="1330A81C">
                      <wp:extent cx="2038349" cy="1528762"/>
                      <wp:effectExtent l="19050" t="0" r="1" b="0"/>
                      <wp:docPr id="60" name="Grafik 59" descr="Material Aufg.2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Aufg.2neu.jpg"/>
                              <pic:cNvPicPr/>
                            </pic:nvPicPr>
                            <pic:blipFill>
                              <a:blip r:embed="rId27" cstate="print"/>
                              <a:stretch>
                                <a:fillRect/>
                              </a:stretch>
                            </pic:blipFill>
                            <pic:spPr>
                              <a:xfrm>
                                <a:off x="0" y="0"/>
                                <a:ext cx="2035533" cy="1526650"/>
                              </a:xfrm>
                              <a:prstGeom prst="rect">
                                <a:avLst/>
                              </a:prstGeom>
                            </pic:spPr>
                          </pic:pic>
                        </a:graphicData>
                      </a:graphic>
                    </wp:inline>
                  </w:drawing>
                </w:r>
              </w:p>
            </w:tc>
          </w:tr>
        </w:tbl>
        <w:p w:rsidR="00A13B1F" w:rsidRPr="00A13B1F" w:rsidRDefault="00A13B1F" w:rsidP="00D607CE">
          <w:pPr>
            <w:pStyle w:val="Labor-Text"/>
            <w:rPr>
              <w:rFonts w:cs="Arial"/>
              <w:b/>
              <w:szCs w:val="24"/>
            </w:rPr>
          </w:pPr>
        </w:p>
        <w:p w:rsidR="00A13B1F" w:rsidRPr="00A703D9" w:rsidRDefault="00A13B1F" w:rsidP="00D607CE">
          <w:pPr>
            <w:pStyle w:val="Labor-Text"/>
            <w:rPr>
              <w:rFonts w:cs="Arial"/>
              <w:szCs w:val="24"/>
            </w:rPr>
          </w:pPr>
        </w:p>
        <w:p w:rsidR="00A23CB2" w:rsidRDefault="00297CF9" w:rsidP="00D607CE">
          <w:pPr>
            <w:pStyle w:val="Labor-Text"/>
            <w:rPr>
              <w:rFonts w:cs="Arial"/>
              <w:szCs w:val="24"/>
            </w:rPr>
          </w:pPr>
          <w:r w:rsidRPr="00146FC9">
            <w:rPr>
              <w:rFonts w:cs="Arial"/>
              <w:szCs w:val="24"/>
            </w:rPr>
            <w:t xml:space="preserve">Baut zunächst das Modell 1 um, </w:t>
          </w:r>
          <w:r w:rsidR="00C955F2">
            <w:rPr>
              <w:rFonts w:cs="Arial"/>
              <w:szCs w:val="24"/>
            </w:rPr>
            <w:t>indem ihr die Pyramide beiseite stellt</w:t>
          </w:r>
          <w:r w:rsidRPr="00146FC9">
            <w:rPr>
              <w:rFonts w:cs="Arial"/>
              <w:szCs w:val="24"/>
            </w:rPr>
            <w:t xml:space="preserve"> und </w:t>
          </w:r>
          <w:r w:rsidR="00AC399D">
            <w:rPr>
              <w:rFonts w:cs="Arial"/>
              <w:szCs w:val="24"/>
            </w:rPr>
            <w:t xml:space="preserve">sie </w:t>
          </w:r>
          <w:r w:rsidRPr="00146FC9">
            <w:rPr>
              <w:rFonts w:cs="Arial"/>
              <w:szCs w:val="24"/>
            </w:rPr>
            <w:t xml:space="preserve">durch </w:t>
          </w:r>
          <w:r w:rsidR="000D567C">
            <w:rPr>
              <w:rFonts w:cs="Arial"/>
              <w:szCs w:val="24"/>
            </w:rPr>
            <w:t xml:space="preserve">den </w:t>
          </w:r>
          <w:proofErr w:type="spellStart"/>
          <w:r w:rsidR="006B1778">
            <w:rPr>
              <w:rFonts w:cs="Arial"/>
              <w:szCs w:val="24"/>
            </w:rPr>
            <w:t>Holzbaum</w:t>
          </w:r>
          <w:proofErr w:type="spellEnd"/>
          <w:r w:rsidR="006B1778">
            <w:rPr>
              <w:rFonts w:cs="Arial"/>
              <w:szCs w:val="24"/>
            </w:rPr>
            <w:t xml:space="preserve"> und die Holzf</w:t>
          </w:r>
          <w:r w:rsidR="00A23CB2" w:rsidRPr="00146FC9">
            <w:rPr>
              <w:rFonts w:cs="Arial"/>
              <w:szCs w:val="24"/>
            </w:rPr>
            <w:t>igur</w:t>
          </w:r>
          <w:r w:rsidR="00BA7C26">
            <w:rPr>
              <w:rFonts w:cs="Arial"/>
              <w:szCs w:val="24"/>
            </w:rPr>
            <w:t xml:space="preserve"> ersetzt</w:t>
          </w:r>
          <w:r w:rsidR="006B1778">
            <w:rPr>
              <w:rFonts w:cs="Arial"/>
              <w:szCs w:val="24"/>
            </w:rPr>
            <w:t>. Stellt die beiden Fig</w:t>
          </w:r>
          <w:r w:rsidR="007513BF">
            <w:rPr>
              <w:rFonts w:cs="Arial"/>
              <w:szCs w:val="24"/>
            </w:rPr>
            <w:t xml:space="preserve">uren </w:t>
          </w:r>
          <w:r w:rsidR="00510139">
            <w:rPr>
              <w:rFonts w:cs="Arial"/>
              <w:szCs w:val="24"/>
            </w:rPr>
            <w:t>nebeneinander</w:t>
          </w:r>
          <w:r w:rsidR="007513BF">
            <w:rPr>
              <w:rFonts w:cs="Arial"/>
              <w:szCs w:val="24"/>
            </w:rPr>
            <w:t xml:space="preserve"> an</w:t>
          </w:r>
          <w:r w:rsidR="006B1778">
            <w:rPr>
              <w:rFonts w:cs="Arial"/>
              <w:szCs w:val="24"/>
            </w:rPr>
            <w:t xml:space="preserve"> die </w:t>
          </w:r>
          <w:r w:rsidR="007513BF">
            <w:rPr>
              <w:rFonts w:cs="Arial"/>
              <w:szCs w:val="24"/>
            </w:rPr>
            <w:t>Markierung</w:t>
          </w:r>
          <w:r w:rsidR="00D71E59">
            <w:rPr>
              <w:rFonts w:cs="Arial"/>
              <w:szCs w:val="24"/>
            </w:rPr>
            <w:t xml:space="preserve">. </w:t>
          </w:r>
          <w:r w:rsidR="00A23CB2" w:rsidRPr="00146FC9">
            <w:rPr>
              <w:rFonts w:cs="Arial"/>
              <w:szCs w:val="24"/>
            </w:rPr>
            <w:t>Die La</w:t>
          </w:r>
          <w:r w:rsidR="005A4211" w:rsidRPr="00146FC9">
            <w:rPr>
              <w:rFonts w:cs="Arial"/>
              <w:szCs w:val="24"/>
            </w:rPr>
            <w:t xml:space="preserve">mpe dient euch wieder als Sonne, welche ihr so verstellen müsst, dass der Schatten der </w:t>
          </w:r>
          <w:r w:rsidR="00834921">
            <w:rPr>
              <w:rFonts w:cs="Arial"/>
              <w:szCs w:val="24"/>
            </w:rPr>
            <w:t>Figuren</w:t>
          </w:r>
          <w:r w:rsidR="006B1778">
            <w:rPr>
              <w:rFonts w:cs="Arial"/>
              <w:szCs w:val="24"/>
            </w:rPr>
            <w:t xml:space="preserve"> deutlich sichtbar ist (Lampe möglichst hoch einstellen!)</w:t>
          </w:r>
        </w:p>
        <w:p w:rsidR="007513BF" w:rsidRDefault="007513BF" w:rsidP="00D607CE">
          <w:pPr>
            <w:pStyle w:val="Labor-Text"/>
            <w:rPr>
              <w:rFonts w:cs="Arial"/>
              <w:szCs w:val="24"/>
            </w:rPr>
          </w:pPr>
        </w:p>
        <w:p w:rsidR="007513BF" w:rsidRPr="00146FC9" w:rsidRDefault="007513BF" w:rsidP="00D607CE">
          <w:pPr>
            <w:pStyle w:val="Labor-Text"/>
            <w:rPr>
              <w:rFonts w:cs="Arial"/>
              <w:szCs w:val="24"/>
            </w:rPr>
          </w:pPr>
        </w:p>
        <w:p w:rsidR="00BD2E17" w:rsidRDefault="00834921" w:rsidP="00B967C9">
          <w:pPr>
            <w:pStyle w:val="Labor-Text"/>
            <w:ind w:left="705" w:hanging="705"/>
            <w:rPr>
              <w:rFonts w:cs="Arial"/>
              <w:szCs w:val="24"/>
            </w:rPr>
          </w:pPr>
          <w:r>
            <w:rPr>
              <w:rFonts w:cs="Arial"/>
              <w:noProof/>
              <w:szCs w:val="24"/>
              <w:lang w:eastAsia="zh-TW"/>
            </w:rPr>
            <w:lastRenderedPageBreak/>
            <w:drawing>
              <wp:anchor distT="0" distB="0" distL="114300" distR="114300" simplePos="0" relativeHeight="251754496" behindDoc="0" locked="0" layoutInCell="1" allowOverlap="1" wp14:anchorId="4CADE495" wp14:editId="4626FAA0">
                <wp:simplePos x="0" y="0"/>
                <wp:positionH relativeFrom="column">
                  <wp:posOffset>5920105</wp:posOffset>
                </wp:positionH>
                <wp:positionV relativeFrom="paragraph">
                  <wp:posOffset>112395</wp:posOffset>
                </wp:positionV>
                <wp:extent cx="504825" cy="495300"/>
                <wp:effectExtent l="19050" t="0" r="9525" b="0"/>
                <wp:wrapNone/>
                <wp:docPr id="12"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cstate="print"/>
                        <a:stretch>
                          <a:fillRect/>
                        </a:stretch>
                      </pic:blipFill>
                      <pic:spPr>
                        <a:xfrm>
                          <a:off x="0" y="0"/>
                          <a:ext cx="504825" cy="495300"/>
                        </a:xfrm>
                        <a:prstGeom prst="rect">
                          <a:avLst/>
                        </a:prstGeom>
                      </pic:spPr>
                    </pic:pic>
                  </a:graphicData>
                </a:graphic>
              </wp:anchor>
            </w:drawing>
          </w:r>
          <w:r w:rsidR="004924F3" w:rsidRPr="00146FC9">
            <w:rPr>
              <w:rFonts w:cs="Arial"/>
              <w:szCs w:val="24"/>
            </w:rPr>
            <w:t>2.1</w:t>
          </w:r>
          <w:r w:rsidR="005A4211" w:rsidRPr="00146FC9">
            <w:rPr>
              <w:rFonts w:cs="Arial"/>
              <w:szCs w:val="24"/>
            </w:rPr>
            <w:tab/>
          </w:r>
          <w:r w:rsidR="00BA7C26">
            <w:rPr>
              <w:rFonts w:cs="Arial"/>
              <w:szCs w:val="24"/>
            </w:rPr>
            <w:t xml:space="preserve">Die Messmethode sieht vor, </w:t>
          </w:r>
          <w:r w:rsidR="00BD2E17">
            <w:rPr>
              <w:rFonts w:cs="Arial"/>
              <w:szCs w:val="24"/>
            </w:rPr>
            <w:t xml:space="preserve">Baum und Figur </w:t>
          </w:r>
          <w:r w:rsidR="000D567C">
            <w:rPr>
              <w:rFonts w:cs="Arial"/>
              <w:szCs w:val="24"/>
            </w:rPr>
            <w:t xml:space="preserve">wie im Bild unten </w:t>
          </w:r>
          <w:r w:rsidR="00BD2E17">
            <w:rPr>
              <w:rFonts w:cs="Arial"/>
              <w:szCs w:val="24"/>
            </w:rPr>
            <w:t xml:space="preserve">direkt </w:t>
          </w:r>
          <w:r w:rsidR="00D71E59">
            <w:rPr>
              <w:rFonts w:cs="Arial"/>
              <w:szCs w:val="24"/>
            </w:rPr>
            <w:t xml:space="preserve">hintereinander </w:t>
          </w:r>
          <w:r w:rsidR="00BD2E17">
            <w:rPr>
              <w:rFonts w:cs="Arial"/>
              <w:szCs w:val="24"/>
            </w:rPr>
            <w:t xml:space="preserve">zu stellen. </w:t>
          </w:r>
          <w:r w:rsidR="00D71E59">
            <w:rPr>
              <w:rFonts w:cs="Arial"/>
              <w:szCs w:val="24"/>
            </w:rPr>
            <w:t>Die entstehenden Schatten sind dann jedoch schwer zu unterscheiden. Um</w:t>
          </w:r>
          <w:r w:rsidR="000D567C">
            <w:rPr>
              <w:rFonts w:cs="Arial"/>
              <w:szCs w:val="24"/>
            </w:rPr>
            <w:t xml:space="preserve"> </w:t>
          </w:r>
          <w:r w:rsidR="00960910">
            <w:rPr>
              <w:rFonts w:cs="Arial"/>
              <w:szCs w:val="24"/>
            </w:rPr>
            <w:t xml:space="preserve">ebenfalls </w:t>
          </w:r>
          <w:r w:rsidR="00BD2E17">
            <w:rPr>
              <w:rFonts w:cs="Arial"/>
              <w:szCs w:val="24"/>
            </w:rPr>
            <w:t>Messfehler möglic</w:t>
          </w:r>
          <w:r w:rsidR="0033350C">
            <w:rPr>
              <w:rFonts w:cs="Arial"/>
              <w:szCs w:val="24"/>
            </w:rPr>
            <w:t xml:space="preserve">hst gering zu halten, </w:t>
          </w:r>
          <w:r w:rsidR="00D71E59">
            <w:rPr>
              <w:rFonts w:cs="Arial"/>
              <w:szCs w:val="24"/>
            </w:rPr>
            <w:t xml:space="preserve">stellen wir Figur und Baum für unsere Messungen </w:t>
          </w:r>
          <w:r w:rsidR="00510139">
            <w:rPr>
              <w:rFonts w:cs="Arial"/>
              <w:szCs w:val="24"/>
            </w:rPr>
            <w:t>nebeneinander</w:t>
          </w:r>
          <w:r w:rsidR="00960910">
            <w:rPr>
              <w:rFonts w:cs="Arial"/>
              <w:szCs w:val="24"/>
            </w:rPr>
            <w:t xml:space="preserve"> an die Markierung.</w:t>
          </w:r>
        </w:p>
        <w:p w:rsidR="00A23CB2" w:rsidRPr="00146FC9" w:rsidRDefault="00FE7EDD" w:rsidP="00BD2E17">
          <w:pPr>
            <w:pStyle w:val="Labor-Text"/>
            <w:ind w:left="705"/>
            <w:rPr>
              <w:rFonts w:cs="Arial"/>
              <w:szCs w:val="24"/>
            </w:rPr>
          </w:pPr>
          <w:r>
            <w:rPr>
              <w:rFonts w:cs="Arial"/>
              <w:noProof/>
              <w:szCs w:val="24"/>
              <w:lang w:eastAsia="zh-TW"/>
            </w:rPr>
            <w:drawing>
              <wp:anchor distT="0" distB="0" distL="114300" distR="114300" simplePos="0" relativeHeight="251756544" behindDoc="0" locked="0" layoutInCell="1" allowOverlap="1" wp14:anchorId="6069A570" wp14:editId="4FFCA74F">
                <wp:simplePos x="0" y="0"/>
                <wp:positionH relativeFrom="column">
                  <wp:posOffset>5929630</wp:posOffset>
                </wp:positionH>
                <wp:positionV relativeFrom="paragraph">
                  <wp:posOffset>201930</wp:posOffset>
                </wp:positionV>
                <wp:extent cx="504825" cy="495300"/>
                <wp:effectExtent l="19050" t="0" r="9525" b="0"/>
                <wp:wrapTight wrapText="bothSides">
                  <wp:wrapPolygon edited="0">
                    <wp:start x="-815" y="0"/>
                    <wp:lineTo x="-815" y="20769"/>
                    <wp:lineTo x="22008" y="20769"/>
                    <wp:lineTo x="22008" y="0"/>
                    <wp:lineTo x="-815" y="0"/>
                  </wp:wrapPolygon>
                </wp:wrapTight>
                <wp:docPr id="15"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504825" cy="495300"/>
                        </a:xfrm>
                        <a:prstGeom prst="rect">
                          <a:avLst/>
                        </a:prstGeom>
                        <a:noFill/>
                        <a:ln w="9525">
                          <a:noFill/>
                          <a:miter lim="800000"/>
                          <a:headEnd/>
                          <a:tailEnd/>
                        </a:ln>
                      </pic:spPr>
                    </pic:pic>
                  </a:graphicData>
                </a:graphic>
              </wp:anchor>
            </w:drawing>
          </w:r>
          <w:r w:rsidR="00AC399D">
            <w:rPr>
              <w:rFonts w:cs="Arial"/>
              <w:szCs w:val="24"/>
            </w:rPr>
            <w:t xml:space="preserve">Schaut euch den </w:t>
          </w:r>
          <w:r w:rsidR="00D71E59">
            <w:rPr>
              <w:rFonts w:cs="Arial"/>
              <w:szCs w:val="24"/>
            </w:rPr>
            <w:t xml:space="preserve">jeweils </w:t>
          </w:r>
          <w:r w:rsidR="00AC399D">
            <w:rPr>
              <w:rFonts w:cs="Arial"/>
              <w:szCs w:val="24"/>
            </w:rPr>
            <w:t>entstehe</w:t>
          </w:r>
          <w:r w:rsidR="00C955F2">
            <w:rPr>
              <w:rFonts w:cs="Arial"/>
              <w:szCs w:val="24"/>
            </w:rPr>
            <w:t>nden Schatten von Figur und Baum</w:t>
          </w:r>
          <w:r w:rsidR="00AC399D">
            <w:rPr>
              <w:rFonts w:cs="Arial"/>
              <w:szCs w:val="24"/>
            </w:rPr>
            <w:t xml:space="preserve"> an und </w:t>
          </w:r>
          <w:r w:rsidR="00AC399D" w:rsidRPr="00960910">
            <w:rPr>
              <w:rFonts w:cs="Arial"/>
              <w:b/>
              <w:szCs w:val="24"/>
            </w:rPr>
            <w:t>s</w:t>
          </w:r>
          <w:r w:rsidR="005A4211" w:rsidRPr="00960910">
            <w:rPr>
              <w:rFonts w:cs="Arial"/>
              <w:b/>
              <w:szCs w:val="24"/>
            </w:rPr>
            <w:t>kizziert</w:t>
          </w:r>
          <w:r w:rsidR="007B56B2" w:rsidRPr="00146FC9">
            <w:rPr>
              <w:rFonts w:cs="Arial"/>
              <w:szCs w:val="24"/>
            </w:rPr>
            <w:t xml:space="preserve"> in das Bild </w:t>
          </w:r>
          <w:r w:rsidR="00D71E59">
            <w:rPr>
              <w:rFonts w:cs="Arial"/>
              <w:szCs w:val="24"/>
            </w:rPr>
            <w:t xml:space="preserve">die Sonne, sowie </w:t>
          </w:r>
          <w:r w:rsidR="007B56B2" w:rsidRPr="00146FC9">
            <w:rPr>
              <w:rFonts w:cs="Arial"/>
              <w:szCs w:val="24"/>
            </w:rPr>
            <w:t xml:space="preserve">die </w:t>
          </w:r>
          <w:r w:rsidR="00D71E59">
            <w:rPr>
              <w:rFonts w:cs="Arial"/>
              <w:szCs w:val="24"/>
            </w:rPr>
            <w:t xml:space="preserve">verhältnismäßigen </w:t>
          </w:r>
          <w:r w:rsidR="007B56B2" w:rsidRPr="00146FC9">
            <w:rPr>
              <w:rFonts w:cs="Arial"/>
              <w:szCs w:val="24"/>
            </w:rPr>
            <w:t>Schatten</w:t>
          </w:r>
          <w:r w:rsidR="00960910">
            <w:rPr>
              <w:rFonts w:cs="Arial"/>
              <w:szCs w:val="24"/>
            </w:rPr>
            <w:t xml:space="preserve"> (ohne Bemessung)</w:t>
          </w:r>
          <w:r w:rsidR="007B56B2" w:rsidRPr="00146FC9">
            <w:rPr>
              <w:rFonts w:cs="Arial"/>
              <w:szCs w:val="24"/>
            </w:rPr>
            <w:t xml:space="preserve"> </w:t>
          </w:r>
          <w:r w:rsidR="00DE0849">
            <w:rPr>
              <w:rFonts w:cs="Arial"/>
              <w:szCs w:val="24"/>
            </w:rPr>
            <w:t>auf dem</w:t>
          </w:r>
          <w:r w:rsidR="00004A3B">
            <w:rPr>
              <w:rFonts w:cs="Arial"/>
              <w:szCs w:val="24"/>
            </w:rPr>
            <w:t xml:space="preserve"> </w:t>
          </w:r>
          <w:r w:rsidR="00DE0849">
            <w:rPr>
              <w:rFonts w:cs="Arial"/>
              <w:szCs w:val="24"/>
            </w:rPr>
            <w:t>Boden</w:t>
          </w:r>
          <w:r w:rsidR="00A703D9">
            <w:rPr>
              <w:rFonts w:cs="Arial"/>
              <w:szCs w:val="24"/>
            </w:rPr>
            <w:t>.</w:t>
          </w:r>
        </w:p>
        <w:p w:rsidR="007B56B2" w:rsidRPr="00146FC9" w:rsidRDefault="007B56B2" w:rsidP="007B56B2">
          <w:pPr>
            <w:pStyle w:val="Labor-Text"/>
            <w:rPr>
              <w:rFonts w:cs="Arial"/>
              <w:szCs w:val="24"/>
            </w:rPr>
          </w:pPr>
          <w:r w:rsidRPr="00146FC9">
            <w:rPr>
              <w:rFonts w:cs="Arial"/>
              <w:szCs w:val="24"/>
            </w:rPr>
            <w:tab/>
          </w:r>
        </w:p>
        <w:p w:rsidR="00F62656" w:rsidRPr="00146FC9" w:rsidRDefault="006A1D06" w:rsidP="007B56B2">
          <w:pPr>
            <w:pStyle w:val="Labor-Text"/>
            <w:rPr>
              <w:rFonts w:cs="Arial"/>
              <w:b/>
              <w:szCs w:val="24"/>
            </w:rPr>
          </w:pPr>
          <w:r>
            <w:rPr>
              <w:rFonts w:cs="Arial"/>
              <w:b/>
              <w:noProof/>
              <w:szCs w:val="24"/>
              <w:lang w:eastAsia="zh-TW"/>
            </w:rPr>
            <w:drawing>
              <wp:inline distT="0" distB="0" distL="0" distR="0" wp14:anchorId="2AAB5193" wp14:editId="09654002">
                <wp:extent cx="5581650" cy="3297481"/>
                <wp:effectExtent l="0" t="0" r="0" b="0"/>
                <wp:docPr id="35" name="Grafik 34" descr="Aufg2Ba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fg2Baum.png"/>
                        <pic:cNvPicPr/>
                      </pic:nvPicPr>
                      <pic:blipFill>
                        <a:blip r:embed="rId28" cstate="print"/>
                        <a:stretch>
                          <a:fillRect/>
                        </a:stretch>
                      </pic:blipFill>
                      <pic:spPr>
                        <a:xfrm>
                          <a:off x="0" y="0"/>
                          <a:ext cx="5599524" cy="3308040"/>
                        </a:xfrm>
                        <a:prstGeom prst="rect">
                          <a:avLst/>
                        </a:prstGeom>
                      </pic:spPr>
                    </pic:pic>
                  </a:graphicData>
                </a:graphic>
              </wp:inline>
            </w:drawing>
          </w:r>
        </w:p>
        <w:p w:rsidR="00D31617" w:rsidRDefault="00D31617" w:rsidP="004924F3">
          <w:pPr>
            <w:pStyle w:val="Labor-Text"/>
            <w:ind w:left="705" w:hanging="705"/>
            <w:rPr>
              <w:rFonts w:cs="Arial"/>
              <w:szCs w:val="24"/>
            </w:rPr>
          </w:pPr>
        </w:p>
        <w:p w:rsidR="00D31617" w:rsidRDefault="00D31617" w:rsidP="004924F3">
          <w:pPr>
            <w:pStyle w:val="Labor-Text"/>
            <w:ind w:left="705" w:hanging="705"/>
            <w:rPr>
              <w:rFonts w:cs="Arial"/>
              <w:szCs w:val="24"/>
            </w:rPr>
          </w:pPr>
        </w:p>
        <w:p w:rsidR="00D31617" w:rsidRDefault="00D31617" w:rsidP="004924F3">
          <w:pPr>
            <w:pStyle w:val="Labor-Text"/>
            <w:ind w:left="705" w:hanging="705"/>
            <w:rPr>
              <w:rFonts w:cs="Arial"/>
              <w:szCs w:val="24"/>
            </w:rPr>
          </w:pPr>
        </w:p>
        <w:p w:rsidR="00445479" w:rsidRDefault="000D13C9" w:rsidP="004924F3">
          <w:pPr>
            <w:pStyle w:val="Labor-Text"/>
            <w:ind w:left="705" w:hanging="705"/>
            <w:rPr>
              <w:rFonts w:cs="Arial"/>
              <w:szCs w:val="24"/>
            </w:rPr>
          </w:pPr>
          <w:r w:rsidRPr="00146FC9">
            <w:rPr>
              <w:rFonts w:cs="Arial"/>
              <w:noProof/>
              <w:szCs w:val="24"/>
              <w:lang w:eastAsia="zh-TW"/>
            </w:rPr>
            <w:drawing>
              <wp:anchor distT="0" distB="0" distL="114300" distR="114300" simplePos="0" relativeHeight="251758592" behindDoc="0" locked="0" layoutInCell="1" allowOverlap="1" wp14:anchorId="0C554AC5" wp14:editId="3F222A54">
                <wp:simplePos x="0" y="0"/>
                <wp:positionH relativeFrom="column">
                  <wp:posOffset>5913755</wp:posOffset>
                </wp:positionH>
                <wp:positionV relativeFrom="paragraph">
                  <wp:posOffset>39370</wp:posOffset>
                </wp:positionV>
                <wp:extent cx="501650" cy="495300"/>
                <wp:effectExtent l="19050" t="0" r="0" b="0"/>
                <wp:wrapTight wrapText="bothSides">
                  <wp:wrapPolygon edited="0">
                    <wp:start x="-820" y="0"/>
                    <wp:lineTo x="-820" y="20769"/>
                    <wp:lineTo x="21327" y="20769"/>
                    <wp:lineTo x="21327" y="0"/>
                    <wp:lineTo x="-820" y="0"/>
                  </wp:wrapPolygon>
                </wp:wrapTight>
                <wp:docPr id="17"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501650" cy="495300"/>
                        </a:xfrm>
                        <a:prstGeom prst="rect">
                          <a:avLst/>
                        </a:prstGeom>
                        <a:noFill/>
                        <a:ln w="9525">
                          <a:noFill/>
                          <a:miter lim="800000"/>
                          <a:headEnd/>
                          <a:tailEnd/>
                        </a:ln>
                      </pic:spPr>
                    </pic:pic>
                  </a:graphicData>
                </a:graphic>
              </wp:anchor>
            </w:drawing>
          </w:r>
          <w:r w:rsidR="005B0212">
            <w:rPr>
              <w:rFonts w:cs="Arial"/>
              <w:szCs w:val="24"/>
            </w:rPr>
            <w:t>2.2</w:t>
          </w:r>
          <w:r w:rsidR="004924F3" w:rsidRPr="00146FC9">
            <w:rPr>
              <w:rFonts w:cs="Arial"/>
              <w:szCs w:val="24"/>
            </w:rPr>
            <w:tab/>
            <w:t xml:space="preserve">Stellt euch vor ihr seid die Figur und stellt euch direkt an den Baum. </w:t>
          </w:r>
        </w:p>
        <w:p w:rsidR="004924F3" w:rsidRDefault="00B228F1" w:rsidP="00445479">
          <w:pPr>
            <w:pStyle w:val="Labor-Text"/>
            <w:ind w:left="705"/>
            <w:rPr>
              <w:rFonts w:cs="Arial"/>
              <w:szCs w:val="24"/>
            </w:rPr>
          </w:pPr>
          <w:r w:rsidRPr="00146FC9">
            <w:rPr>
              <w:rFonts w:cs="Arial"/>
              <w:szCs w:val="24"/>
            </w:rPr>
            <w:t>Ein anderer von euch nimmt die Messungen vor. Wie könnt</w:t>
          </w:r>
          <w:r w:rsidR="00C955F2">
            <w:rPr>
              <w:rFonts w:cs="Arial"/>
              <w:szCs w:val="24"/>
            </w:rPr>
            <w:t>et</w:t>
          </w:r>
          <w:r w:rsidRPr="00146FC9">
            <w:rPr>
              <w:rFonts w:cs="Arial"/>
              <w:szCs w:val="24"/>
            </w:rPr>
            <w:t xml:space="preserve"> ihr anhand der Länge des Schattens von Figur und Baum die Höhe des Baumes ermitteln</w:t>
          </w:r>
          <w:r w:rsidR="00BA7C26">
            <w:rPr>
              <w:rFonts w:cs="Arial"/>
              <w:szCs w:val="24"/>
            </w:rPr>
            <w:t xml:space="preserve"> wenn ihr davon ausgeht, dass die Sonnenstrahlen parallel verlaufen</w:t>
          </w:r>
          <w:r w:rsidRPr="00146FC9">
            <w:rPr>
              <w:rFonts w:cs="Arial"/>
              <w:szCs w:val="24"/>
            </w:rPr>
            <w:t>?</w:t>
          </w:r>
        </w:p>
        <w:p w:rsidR="000D567C" w:rsidRPr="00146FC9" w:rsidRDefault="000D567C" w:rsidP="00445479">
          <w:pPr>
            <w:pStyle w:val="Labor-Text"/>
            <w:ind w:left="705"/>
            <w:rPr>
              <w:rFonts w:cs="Arial"/>
              <w:szCs w:val="24"/>
            </w:rPr>
          </w:pPr>
        </w:p>
        <w:p w:rsidR="004924F3" w:rsidRPr="00146FC9" w:rsidRDefault="006575E4" w:rsidP="004924F3">
          <w:pPr>
            <w:pStyle w:val="Labor-Text"/>
            <w:ind w:left="705" w:hanging="705"/>
            <w:rPr>
              <w:rFonts w:cs="Arial"/>
              <w:szCs w:val="24"/>
            </w:rPr>
          </w:pPr>
          <w:r>
            <w:rPr>
              <w:rFonts w:cs="Arial"/>
              <w:noProof/>
              <w:szCs w:val="24"/>
            </w:rPr>
            <w:pict>
              <v:rect id="_x0000_s1055" style="position:absolute;left:0;text-align:left;margin-left:35.75pt;margin-top:-.2pt;width:406.75pt;height:160.85pt;z-index:251813888" filled="f" strokecolor="black [3213]"/>
            </w:pict>
          </w:r>
        </w:p>
        <w:p w:rsidR="004924F3" w:rsidRPr="00146FC9" w:rsidRDefault="004924F3" w:rsidP="005A4211">
          <w:pPr>
            <w:pStyle w:val="Labor-Text"/>
            <w:ind w:left="705" w:hanging="705"/>
            <w:rPr>
              <w:rFonts w:cs="Arial"/>
              <w:szCs w:val="24"/>
            </w:rPr>
          </w:pPr>
          <w:r w:rsidRPr="00146FC9">
            <w:rPr>
              <w:rFonts w:cs="Arial"/>
              <w:szCs w:val="24"/>
            </w:rPr>
            <w:tab/>
          </w:r>
        </w:p>
        <w:p w:rsidR="00004A3B" w:rsidRDefault="00004A3B" w:rsidP="00164719">
          <w:pPr>
            <w:pStyle w:val="Labor-Text"/>
            <w:rPr>
              <w:rFonts w:cs="Arial"/>
              <w:szCs w:val="24"/>
            </w:rPr>
          </w:pPr>
        </w:p>
        <w:p w:rsidR="00004A3B" w:rsidRDefault="00004A3B" w:rsidP="00164719">
          <w:pPr>
            <w:pStyle w:val="Labor-Text"/>
            <w:rPr>
              <w:rFonts w:cs="Arial"/>
              <w:szCs w:val="24"/>
            </w:rPr>
          </w:pPr>
        </w:p>
        <w:p w:rsidR="007774AE" w:rsidRDefault="007774AE" w:rsidP="00004A3B">
          <w:pPr>
            <w:pStyle w:val="Labor-Text"/>
            <w:rPr>
              <w:rFonts w:cs="Arial"/>
              <w:szCs w:val="24"/>
            </w:rPr>
          </w:pPr>
        </w:p>
        <w:p w:rsidR="00DA211D" w:rsidRDefault="00DA211D" w:rsidP="00FF0903">
          <w:pPr>
            <w:pStyle w:val="Labor-Text"/>
            <w:ind w:left="705" w:hanging="705"/>
            <w:rPr>
              <w:rFonts w:cs="Arial"/>
              <w:szCs w:val="24"/>
            </w:rPr>
          </w:pPr>
        </w:p>
        <w:p w:rsidR="00DA211D" w:rsidRDefault="00DA211D" w:rsidP="00FF0903">
          <w:pPr>
            <w:pStyle w:val="Labor-Text"/>
            <w:ind w:left="705" w:hanging="705"/>
            <w:rPr>
              <w:rFonts w:cs="Arial"/>
              <w:szCs w:val="24"/>
            </w:rPr>
          </w:pPr>
        </w:p>
        <w:p w:rsidR="00DA211D" w:rsidRDefault="00DA211D" w:rsidP="00FF0903">
          <w:pPr>
            <w:pStyle w:val="Labor-Text"/>
            <w:ind w:left="705" w:hanging="705"/>
            <w:rPr>
              <w:rFonts w:cs="Arial"/>
              <w:szCs w:val="24"/>
            </w:rPr>
          </w:pPr>
        </w:p>
        <w:p w:rsidR="00DA211D" w:rsidRDefault="00DA211D" w:rsidP="00FF0903">
          <w:pPr>
            <w:pStyle w:val="Labor-Text"/>
            <w:ind w:left="705" w:hanging="705"/>
            <w:rPr>
              <w:rFonts w:cs="Arial"/>
              <w:szCs w:val="24"/>
            </w:rPr>
          </w:pPr>
        </w:p>
        <w:p w:rsidR="00DA211D" w:rsidRDefault="00DA211D" w:rsidP="00FF0903">
          <w:pPr>
            <w:pStyle w:val="Labor-Text"/>
            <w:ind w:left="705" w:hanging="705"/>
            <w:rPr>
              <w:rFonts w:cs="Arial"/>
              <w:szCs w:val="24"/>
            </w:rPr>
          </w:pPr>
        </w:p>
        <w:p w:rsidR="00DA211D" w:rsidRDefault="00DA211D" w:rsidP="003B4FF3">
          <w:pPr>
            <w:pStyle w:val="Labor-Text"/>
            <w:ind w:left="705" w:hanging="705"/>
            <w:rPr>
              <w:rFonts w:cs="Arial"/>
              <w:szCs w:val="24"/>
            </w:rPr>
          </w:pPr>
        </w:p>
        <w:p w:rsidR="00DA211D" w:rsidRDefault="00DA211D" w:rsidP="003B4FF3">
          <w:pPr>
            <w:pStyle w:val="Labor-Text"/>
            <w:ind w:left="705" w:hanging="705"/>
            <w:rPr>
              <w:rFonts w:cs="Arial"/>
              <w:szCs w:val="24"/>
            </w:rPr>
          </w:pPr>
        </w:p>
        <w:p w:rsidR="003B4FF3" w:rsidRDefault="00D31617" w:rsidP="00E55166">
          <w:pPr>
            <w:pStyle w:val="Labor-Text"/>
            <w:ind w:left="705" w:hanging="705"/>
            <w:rPr>
              <w:rFonts w:cs="Arial"/>
              <w:szCs w:val="24"/>
            </w:rPr>
          </w:pPr>
          <w:r>
            <w:rPr>
              <w:rFonts w:cs="Arial"/>
              <w:noProof/>
              <w:szCs w:val="24"/>
              <w:lang w:eastAsia="zh-TW"/>
            </w:rPr>
            <w:lastRenderedPageBreak/>
            <w:drawing>
              <wp:anchor distT="0" distB="0" distL="114300" distR="114300" simplePos="0" relativeHeight="251800576" behindDoc="0" locked="0" layoutInCell="1" allowOverlap="1" wp14:anchorId="1CBEAC4A" wp14:editId="59E44934">
                <wp:simplePos x="0" y="0"/>
                <wp:positionH relativeFrom="column">
                  <wp:posOffset>5935691</wp:posOffset>
                </wp:positionH>
                <wp:positionV relativeFrom="paragraph">
                  <wp:posOffset>119941</wp:posOffset>
                </wp:positionV>
                <wp:extent cx="479714" cy="486888"/>
                <wp:effectExtent l="19050" t="0" r="0" b="0"/>
                <wp:wrapNone/>
                <wp:docPr id="24"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cstate="print"/>
                        <a:stretch>
                          <a:fillRect/>
                        </a:stretch>
                      </pic:blipFill>
                      <pic:spPr>
                        <a:xfrm>
                          <a:off x="0" y="0"/>
                          <a:ext cx="479714" cy="486888"/>
                        </a:xfrm>
                        <a:prstGeom prst="rect">
                          <a:avLst/>
                        </a:prstGeom>
                      </pic:spPr>
                    </pic:pic>
                  </a:graphicData>
                </a:graphic>
              </wp:anchor>
            </w:drawing>
          </w:r>
          <w:r w:rsidR="003B4FF3">
            <w:rPr>
              <w:rFonts w:cs="Arial"/>
              <w:szCs w:val="24"/>
            </w:rPr>
            <w:t>2.</w:t>
          </w:r>
          <w:r w:rsidR="00BA7C26">
            <w:rPr>
              <w:rFonts w:cs="Arial"/>
              <w:szCs w:val="24"/>
            </w:rPr>
            <w:t>3</w:t>
          </w:r>
          <w:r w:rsidR="000D567C">
            <w:rPr>
              <w:rFonts w:cs="Arial"/>
              <w:szCs w:val="24"/>
            </w:rPr>
            <w:t>.1</w:t>
          </w:r>
          <w:r w:rsidR="003B4FF3">
            <w:rPr>
              <w:rFonts w:cs="Arial"/>
              <w:szCs w:val="24"/>
            </w:rPr>
            <w:tab/>
          </w:r>
          <w:r w:rsidR="00BA7C26">
            <w:rPr>
              <w:rFonts w:cs="Arial"/>
              <w:szCs w:val="24"/>
            </w:rPr>
            <w:t xml:space="preserve">Messt nun </w:t>
          </w:r>
          <w:r w:rsidR="003B4FF3">
            <w:rPr>
              <w:rFonts w:cs="Arial"/>
              <w:szCs w:val="24"/>
            </w:rPr>
            <w:t xml:space="preserve">die </w:t>
          </w:r>
          <w:r w:rsidR="00DE0420">
            <w:rPr>
              <w:rFonts w:cs="Arial"/>
              <w:szCs w:val="24"/>
            </w:rPr>
            <w:t xml:space="preserve">Längen der beiden Schatten sowie </w:t>
          </w:r>
          <w:r w:rsidR="003B4FF3">
            <w:rPr>
              <w:rFonts w:cs="Arial"/>
              <w:szCs w:val="24"/>
            </w:rPr>
            <w:t xml:space="preserve"> </w:t>
          </w:r>
          <w:r w:rsidR="00FF0903">
            <w:rPr>
              <w:rFonts w:cs="Arial"/>
              <w:szCs w:val="24"/>
            </w:rPr>
            <w:t xml:space="preserve">die Höhe </w:t>
          </w:r>
          <w:r w:rsidR="00DE0420">
            <w:rPr>
              <w:rFonts w:cs="Arial"/>
              <w:szCs w:val="24"/>
            </w:rPr>
            <w:t>von</w:t>
          </w:r>
          <w:r w:rsidR="003B4FF3">
            <w:rPr>
              <w:rFonts w:cs="Arial"/>
              <w:szCs w:val="24"/>
            </w:rPr>
            <w:t xml:space="preserve"> Figur </w:t>
          </w:r>
          <w:r w:rsidR="00DE0420">
            <w:rPr>
              <w:rFonts w:cs="Arial"/>
              <w:szCs w:val="24"/>
            </w:rPr>
            <w:t>und</w:t>
          </w:r>
          <w:r w:rsidR="00B10599">
            <w:rPr>
              <w:rFonts w:cs="Arial"/>
              <w:szCs w:val="24"/>
            </w:rPr>
            <w:tab/>
          </w:r>
          <w:r w:rsidR="00DE0420">
            <w:rPr>
              <w:rFonts w:cs="Arial"/>
              <w:szCs w:val="24"/>
            </w:rPr>
            <w:t xml:space="preserve">Baum </w:t>
          </w:r>
          <w:r w:rsidR="00BA7C26">
            <w:rPr>
              <w:rFonts w:cs="Arial"/>
              <w:szCs w:val="24"/>
            </w:rPr>
            <w:t xml:space="preserve">mit einem </w:t>
          </w:r>
          <w:r w:rsidR="00D71E59">
            <w:rPr>
              <w:rFonts w:cs="Arial"/>
              <w:szCs w:val="24"/>
            </w:rPr>
            <w:t>Lineal</w:t>
          </w:r>
          <w:r w:rsidR="00BA7C26">
            <w:rPr>
              <w:rFonts w:cs="Arial"/>
              <w:szCs w:val="24"/>
            </w:rPr>
            <w:t xml:space="preserve"> und zeichnet die Sonnenstrahlen in das Bild der Aufgabe 2.1</w:t>
          </w:r>
          <w:r w:rsidR="00DE0420">
            <w:rPr>
              <w:rFonts w:cs="Arial"/>
              <w:szCs w:val="24"/>
            </w:rPr>
            <w:t>.</w:t>
          </w:r>
        </w:p>
        <w:p w:rsidR="000D567C" w:rsidRDefault="006575E4" w:rsidP="00B10599">
          <w:pPr>
            <w:pStyle w:val="Labor-Text"/>
            <w:ind w:left="705" w:hanging="705"/>
            <w:rPr>
              <w:rFonts w:cs="Arial"/>
              <w:szCs w:val="24"/>
            </w:rPr>
          </w:pPr>
          <w:r>
            <w:rPr>
              <w:rFonts w:cs="Arial"/>
              <w:noProof/>
              <w:szCs w:val="24"/>
            </w:rPr>
            <w:pict>
              <v:rect id="_x0000_s1099" style="position:absolute;left:0;text-align:left;margin-left:35.75pt;margin-top:11.05pt;width:402.1pt;height:140.25pt;z-index:251879424" filled="f" strokecolor="black [3213]"/>
            </w:pict>
          </w:r>
        </w:p>
        <w:p w:rsidR="0000117D" w:rsidRDefault="0000117D" w:rsidP="00D31617">
          <w:pPr>
            <w:pStyle w:val="Labor-Text"/>
            <w:ind w:left="705" w:hanging="705"/>
            <w:rPr>
              <w:rFonts w:cs="Arial"/>
              <w:szCs w:val="24"/>
            </w:rPr>
          </w:pPr>
        </w:p>
        <w:p w:rsidR="0000117D" w:rsidRDefault="0000117D" w:rsidP="00D31617">
          <w:pPr>
            <w:pStyle w:val="Labor-Text"/>
            <w:ind w:left="705" w:hanging="705"/>
            <w:rPr>
              <w:rFonts w:cs="Arial"/>
              <w:szCs w:val="24"/>
            </w:rPr>
          </w:pPr>
          <w:r>
            <w:rPr>
              <w:rFonts w:cs="Arial"/>
              <w:szCs w:val="24"/>
            </w:rPr>
            <w:tab/>
          </w:r>
          <w:r w:rsidR="000D567C">
            <w:rPr>
              <w:rFonts w:cs="Arial"/>
              <w:szCs w:val="24"/>
            </w:rPr>
            <w:tab/>
          </w:r>
          <w:r w:rsidR="000D567C">
            <w:rPr>
              <w:rFonts w:cs="Arial"/>
              <w:szCs w:val="24"/>
            </w:rPr>
            <w:tab/>
          </w:r>
          <w:r>
            <w:rPr>
              <w:rFonts w:cs="Arial"/>
              <w:szCs w:val="24"/>
            </w:rPr>
            <w:t>Schatten Baum:</w:t>
          </w:r>
        </w:p>
        <w:p w:rsidR="0000117D" w:rsidRDefault="0000117D" w:rsidP="00D31617">
          <w:pPr>
            <w:pStyle w:val="Labor-Text"/>
            <w:ind w:left="705" w:hanging="705"/>
            <w:rPr>
              <w:rFonts w:cs="Arial"/>
              <w:szCs w:val="24"/>
            </w:rPr>
          </w:pPr>
        </w:p>
        <w:p w:rsidR="0000117D" w:rsidRDefault="0000117D" w:rsidP="00D31617">
          <w:pPr>
            <w:pStyle w:val="Labor-Text"/>
            <w:ind w:left="705" w:hanging="705"/>
            <w:rPr>
              <w:rFonts w:cs="Arial"/>
              <w:szCs w:val="24"/>
            </w:rPr>
          </w:pPr>
          <w:r>
            <w:rPr>
              <w:rFonts w:cs="Arial"/>
              <w:szCs w:val="24"/>
            </w:rPr>
            <w:tab/>
          </w:r>
          <w:r w:rsidR="000D567C">
            <w:rPr>
              <w:rFonts w:cs="Arial"/>
              <w:szCs w:val="24"/>
            </w:rPr>
            <w:tab/>
          </w:r>
          <w:r w:rsidR="000D567C">
            <w:rPr>
              <w:rFonts w:cs="Arial"/>
              <w:szCs w:val="24"/>
            </w:rPr>
            <w:tab/>
          </w:r>
          <w:r>
            <w:rPr>
              <w:rFonts w:cs="Arial"/>
              <w:szCs w:val="24"/>
            </w:rPr>
            <w:t>Schatten Figur:</w:t>
          </w:r>
        </w:p>
        <w:p w:rsidR="0000117D" w:rsidRDefault="0000117D" w:rsidP="00D31617">
          <w:pPr>
            <w:pStyle w:val="Labor-Text"/>
            <w:ind w:left="705" w:hanging="705"/>
            <w:rPr>
              <w:rFonts w:cs="Arial"/>
              <w:szCs w:val="24"/>
            </w:rPr>
          </w:pPr>
        </w:p>
        <w:p w:rsidR="0000117D" w:rsidRDefault="0000117D" w:rsidP="00D31617">
          <w:pPr>
            <w:pStyle w:val="Labor-Text"/>
            <w:ind w:left="705" w:hanging="705"/>
            <w:rPr>
              <w:rFonts w:cs="Arial"/>
              <w:szCs w:val="24"/>
            </w:rPr>
          </w:pPr>
          <w:r>
            <w:rPr>
              <w:rFonts w:cs="Arial"/>
              <w:szCs w:val="24"/>
            </w:rPr>
            <w:tab/>
          </w:r>
          <w:r w:rsidR="000D567C">
            <w:rPr>
              <w:rFonts w:cs="Arial"/>
              <w:szCs w:val="24"/>
            </w:rPr>
            <w:tab/>
          </w:r>
          <w:r w:rsidR="000D567C">
            <w:rPr>
              <w:rFonts w:cs="Arial"/>
              <w:szCs w:val="24"/>
            </w:rPr>
            <w:tab/>
          </w:r>
          <w:r>
            <w:rPr>
              <w:rFonts w:cs="Arial"/>
              <w:szCs w:val="24"/>
            </w:rPr>
            <w:t>Höhe Baum:</w:t>
          </w:r>
        </w:p>
        <w:p w:rsidR="0000117D" w:rsidRDefault="0000117D" w:rsidP="00D31617">
          <w:pPr>
            <w:pStyle w:val="Labor-Text"/>
            <w:ind w:left="705" w:hanging="705"/>
            <w:rPr>
              <w:rFonts w:cs="Arial"/>
              <w:szCs w:val="24"/>
            </w:rPr>
          </w:pPr>
        </w:p>
        <w:p w:rsidR="0000117D" w:rsidRDefault="0000117D" w:rsidP="00D31617">
          <w:pPr>
            <w:pStyle w:val="Labor-Text"/>
            <w:ind w:left="705" w:hanging="705"/>
            <w:rPr>
              <w:rFonts w:cs="Arial"/>
              <w:szCs w:val="24"/>
            </w:rPr>
          </w:pPr>
          <w:r>
            <w:rPr>
              <w:rFonts w:cs="Arial"/>
              <w:szCs w:val="24"/>
            </w:rPr>
            <w:tab/>
          </w:r>
          <w:r w:rsidR="000D567C">
            <w:rPr>
              <w:rFonts w:cs="Arial"/>
              <w:szCs w:val="24"/>
            </w:rPr>
            <w:tab/>
          </w:r>
          <w:r w:rsidR="000D567C">
            <w:rPr>
              <w:rFonts w:cs="Arial"/>
              <w:szCs w:val="24"/>
            </w:rPr>
            <w:tab/>
          </w:r>
          <w:r>
            <w:rPr>
              <w:rFonts w:cs="Arial"/>
              <w:szCs w:val="24"/>
            </w:rPr>
            <w:t>Höhe Figur:</w:t>
          </w:r>
        </w:p>
        <w:p w:rsidR="0000117D" w:rsidRDefault="0000117D" w:rsidP="00D31617">
          <w:pPr>
            <w:pStyle w:val="Labor-Text"/>
            <w:ind w:left="705" w:hanging="705"/>
            <w:rPr>
              <w:rFonts w:cs="Arial"/>
              <w:szCs w:val="24"/>
            </w:rPr>
          </w:pPr>
        </w:p>
        <w:p w:rsidR="003B4FF3" w:rsidRDefault="0000117D" w:rsidP="0000117D">
          <w:pPr>
            <w:pStyle w:val="Labor-Text"/>
            <w:ind w:left="708"/>
            <w:rPr>
              <w:rFonts w:cs="Arial"/>
              <w:szCs w:val="24"/>
            </w:rPr>
          </w:pPr>
          <w:r>
            <w:rPr>
              <w:rFonts w:cs="Arial"/>
              <w:szCs w:val="24"/>
            </w:rPr>
            <w:softHyphen/>
          </w:r>
        </w:p>
        <w:p w:rsidR="0000117D" w:rsidRDefault="0000117D" w:rsidP="0000117D">
          <w:pPr>
            <w:pStyle w:val="Labor-Text"/>
            <w:rPr>
              <w:rFonts w:cs="Arial"/>
              <w:szCs w:val="24"/>
            </w:rPr>
          </w:pPr>
        </w:p>
        <w:p w:rsidR="000D567C" w:rsidRDefault="000D567C" w:rsidP="0000117D">
          <w:pPr>
            <w:pStyle w:val="Labor-Text"/>
            <w:rPr>
              <w:rFonts w:cs="Arial"/>
              <w:szCs w:val="24"/>
            </w:rPr>
          </w:pPr>
        </w:p>
        <w:p w:rsidR="000D567C" w:rsidRDefault="000D567C" w:rsidP="0000117D">
          <w:pPr>
            <w:pStyle w:val="Labor-Text"/>
            <w:rPr>
              <w:rFonts w:cs="Arial"/>
              <w:szCs w:val="24"/>
            </w:rPr>
          </w:pPr>
          <w:r>
            <w:rPr>
              <w:rFonts w:cs="Arial"/>
              <w:noProof/>
              <w:szCs w:val="24"/>
              <w:lang w:eastAsia="zh-TW"/>
            </w:rPr>
            <w:drawing>
              <wp:anchor distT="0" distB="0" distL="114300" distR="114300" simplePos="0" relativeHeight="251889664" behindDoc="0" locked="0" layoutInCell="1" allowOverlap="1" wp14:anchorId="25D9442E" wp14:editId="1B196EF5">
                <wp:simplePos x="0" y="0"/>
                <wp:positionH relativeFrom="column">
                  <wp:posOffset>5935345</wp:posOffset>
                </wp:positionH>
                <wp:positionV relativeFrom="paragraph">
                  <wp:posOffset>165735</wp:posOffset>
                </wp:positionV>
                <wp:extent cx="502920" cy="498475"/>
                <wp:effectExtent l="19050" t="0" r="0" b="0"/>
                <wp:wrapTight wrapText="bothSides">
                  <wp:wrapPolygon edited="0">
                    <wp:start x="-818" y="0"/>
                    <wp:lineTo x="-818" y="20637"/>
                    <wp:lineTo x="21273" y="20637"/>
                    <wp:lineTo x="21273" y="0"/>
                    <wp:lineTo x="-818" y="0"/>
                  </wp:wrapPolygon>
                </wp:wrapTight>
                <wp:docPr id="43"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502920" cy="498475"/>
                        </a:xfrm>
                        <a:prstGeom prst="rect">
                          <a:avLst/>
                        </a:prstGeom>
                        <a:noFill/>
                        <a:ln w="9525">
                          <a:noFill/>
                          <a:miter lim="800000"/>
                          <a:headEnd/>
                          <a:tailEnd/>
                        </a:ln>
                      </pic:spPr>
                    </pic:pic>
                  </a:graphicData>
                </a:graphic>
              </wp:anchor>
            </w:drawing>
          </w:r>
        </w:p>
        <w:p w:rsidR="003B4FF3" w:rsidRDefault="000D567C" w:rsidP="000D567C">
          <w:pPr>
            <w:pStyle w:val="Labor-Text"/>
            <w:ind w:left="705" w:hanging="705"/>
            <w:rPr>
              <w:rFonts w:cs="Arial"/>
              <w:szCs w:val="24"/>
            </w:rPr>
          </w:pPr>
          <w:r>
            <w:rPr>
              <w:rFonts w:cs="Arial"/>
              <w:szCs w:val="24"/>
            </w:rPr>
            <w:t>2.3.2</w:t>
          </w:r>
          <w:r>
            <w:rPr>
              <w:rFonts w:cs="Arial"/>
              <w:szCs w:val="24"/>
            </w:rPr>
            <w:tab/>
          </w:r>
          <w:r w:rsidR="00D31617">
            <w:rPr>
              <w:rFonts w:cs="Arial"/>
              <w:szCs w:val="24"/>
            </w:rPr>
            <w:t xml:space="preserve">Wie könnt ihr </w:t>
          </w:r>
          <w:r w:rsidR="00FF0903">
            <w:rPr>
              <w:rFonts w:cs="Arial"/>
              <w:szCs w:val="24"/>
            </w:rPr>
            <w:t xml:space="preserve">mithilfe </w:t>
          </w:r>
          <w:r w:rsidR="00D31617">
            <w:rPr>
              <w:rFonts w:cs="Arial"/>
              <w:szCs w:val="24"/>
            </w:rPr>
            <w:t xml:space="preserve">der gemessenen Werte und </w:t>
          </w:r>
          <w:r w:rsidR="00FF0903">
            <w:rPr>
              <w:rFonts w:cs="Arial"/>
              <w:szCs w:val="24"/>
            </w:rPr>
            <w:t xml:space="preserve">des 1. Strahlensatzes herausfinden, ob die Sonnenstrahlen </w:t>
          </w:r>
          <w:r w:rsidR="00E92339">
            <w:rPr>
              <w:rFonts w:cs="Arial"/>
              <w:szCs w:val="24"/>
            </w:rPr>
            <w:t xml:space="preserve">tatsächlich </w:t>
          </w:r>
          <w:r w:rsidR="00FF0903">
            <w:rPr>
              <w:rFonts w:cs="Arial"/>
              <w:szCs w:val="24"/>
            </w:rPr>
            <w:t>parallel sind?</w:t>
          </w:r>
          <w:r w:rsidR="00C955F2">
            <w:rPr>
              <w:rFonts w:cs="Arial"/>
              <w:szCs w:val="24"/>
            </w:rPr>
            <w:t xml:space="preserve"> </w:t>
          </w:r>
          <w:r w:rsidR="00E92339">
            <w:rPr>
              <w:rFonts w:cs="Arial"/>
              <w:szCs w:val="24"/>
            </w:rPr>
            <w:t>Schreibt euren Rechenweg hier auf.</w:t>
          </w:r>
        </w:p>
        <w:p w:rsidR="000D567C" w:rsidRDefault="000D567C" w:rsidP="00D31617">
          <w:pPr>
            <w:pStyle w:val="Labor-Text"/>
            <w:ind w:left="705"/>
            <w:rPr>
              <w:rFonts w:cs="Arial"/>
              <w:szCs w:val="24"/>
            </w:rPr>
          </w:pPr>
        </w:p>
        <w:p w:rsidR="00FF0903" w:rsidRDefault="006575E4" w:rsidP="00FF0903">
          <w:pPr>
            <w:pStyle w:val="Labor-Text"/>
            <w:ind w:left="705" w:hanging="705"/>
            <w:rPr>
              <w:rFonts w:cs="Arial"/>
              <w:szCs w:val="24"/>
            </w:rPr>
          </w:pPr>
          <w:r>
            <w:rPr>
              <w:rFonts w:cs="Arial"/>
              <w:noProof/>
              <w:szCs w:val="24"/>
            </w:rPr>
            <w:pict>
              <v:rect id="_x0000_s1057" style="position:absolute;left:0;text-align:left;margin-left:35.75pt;margin-top:.2pt;width:402.1pt;height:135.6pt;z-index:251815936" filled="f" strokecolor="black [3213]"/>
            </w:pict>
          </w:r>
        </w:p>
        <w:p w:rsidR="00B43CE5" w:rsidRDefault="00FF0903" w:rsidP="00DA211D">
          <w:pPr>
            <w:pStyle w:val="Labor-Text"/>
            <w:ind w:left="705" w:hanging="705"/>
            <w:rPr>
              <w:rFonts w:cs="Arial"/>
              <w:szCs w:val="24"/>
            </w:rPr>
          </w:pPr>
          <w:r>
            <w:rPr>
              <w:rFonts w:cs="Arial"/>
              <w:szCs w:val="24"/>
            </w:rPr>
            <w:tab/>
          </w:r>
        </w:p>
        <w:p w:rsidR="00DA211D" w:rsidRDefault="00DA211D" w:rsidP="00DA211D">
          <w:pPr>
            <w:pStyle w:val="Labor-Text"/>
            <w:ind w:left="705" w:hanging="705"/>
            <w:rPr>
              <w:rFonts w:cs="Arial"/>
              <w:szCs w:val="24"/>
            </w:rPr>
          </w:pPr>
        </w:p>
        <w:p w:rsidR="00DA211D" w:rsidRDefault="00DA211D" w:rsidP="00DA211D">
          <w:pPr>
            <w:pStyle w:val="Labor-Text"/>
            <w:ind w:left="705" w:hanging="705"/>
            <w:rPr>
              <w:rFonts w:cs="Arial"/>
              <w:szCs w:val="24"/>
            </w:rPr>
          </w:pPr>
        </w:p>
        <w:p w:rsidR="00DA211D" w:rsidRDefault="00DA211D" w:rsidP="00DA211D">
          <w:pPr>
            <w:pStyle w:val="Labor-Text"/>
            <w:ind w:left="705" w:hanging="705"/>
            <w:rPr>
              <w:rFonts w:cs="Arial"/>
              <w:szCs w:val="24"/>
            </w:rPr>
          </w:pPr>
        </w:p>
        <w:p w:rsidR="00DA211D" w:rsidRDefault="00DA211D" w:rsidP="00DA211D">
          <w:pPr>
            <w:pStyle w:val="Labor-Text"/>
            <w:ind w:left="705" w:hanging="705"/>
            <w:rPr>
              <w:rFonts w:cs="Arial"/>
              <w:szCs w:val="24"/>
            </w:rPr>
          </w:pPr>
        </w:p>
        <w:p w:rsidR="00DA211D" w:rsidRDefault="00DA211D" w:rsidP="00DA211D">
          <w:pPr>
            <w:pStyle w:val="Labor-Text"/>
            <w:ind w:left="705" w:hanging="705"/>
            <w:rPr>
              <w:rFonts w:cs="Arial"/>
              <w:szCs w:val="24"/>
            </w:rPr>
          </w:pPr>
        </w:p>
        <w:p w:rsidR="00DA211D" w:rsidRDefault="00DA211D" w:rsidP="00DA211D">
          <w:pPr>
            <w:pStyle w:val="Labor-Text"/>
            <w:ind w:left="705" w:hanging="705"/>
            <w:rPr>
              <w:rFonts w:cs="Arial"/>
              <w:szCs w:val="24"/>
            </w:rPr>
          </w:pPr>
        </w:p>
        <w:p w:rsidR="00B43CE5" w:rsidRDefault="00B43CE5" w:rsidP="00FF0903">
          <w:pPr>
            <w:pStyle w:val="Labor-Text"/>
            <w:rPr>
              <w:rFonts w:cs="Arial"/>
              <w:szCs w:val="24"/>
            </w:rPr>
          </w:pPr>
        </w:p>
        <w:p w:rsidR="00BA7C26" w:rsidRDefault="00BA7C26" w:rsidP="00FF0903">
          <w:pPr>
            <w:pStyle w:val="Labor-Text"/>
            <w:rPr>
              <w:rFonts w:cs="Arial"/>
              <w:szCs w:val="24"/>
            </w:rPr>
          </w:pPr>
        </w:p>
        <w:p w:rsidR="000D567C" w:rsidRDefault="000D567C" w:rsidP="0062280F">
          <w:pPr>
            <w:pStyle w:val="Labor-Text"/>
            <w:ind w:left="705" w:hanging="705"/>
            <w:rPr>
              <w:rFonts w:cs="Arial"/>
              <w:szCs w:val="24"/>
            </w:rPr>
          </w:pPr>
        </w:p>
        <w:p w:rsidR="000D567C" w:rsidRDefault="000D567C" w:rsidP="0062280F">
          <w:pPr>
            <w:pStyle w:val="Labor-Text"/>
            <w:ind w:left="705" w:hanging="705"/>
            <w:rPr>
              <w:rFonts w:cs="Arial"/>
              <w:szCs w:val="24"/>
            </w:rPr>
          </w:pPr>
        </w:p>
        <w:p w:rsidR="000D567C" w:rsidRDefault="000D567C" w:rsidP="0062280F">
          <w:pPr>
            <w:pStyle w:val="Labor-Text"/>
            <w:ind w:left="705" w:hanging="705"/>
            <w:rPr>
              <w:rFonts w:cs="Arial"/>
              <w:szCs w:val="24"/>
            </w:rPr>
          </w:pPr>
        </w:p>
        <w:p w:rsidR="00BA7C26" w:rsidRDefault="000D567C" w:rsidP="0062280F">
          <w:pPr>
            <w:pStyle w:val="Labor-Text"/>
            <w:ind w:left="705" w:hanging="705"/>
            <w:rPr>
              <w:rFonts w:cs="Arial"/>
              <w:szCs w:val="24"/>
            </w:rPr>
          </w:pPr>
          <w:r>
            <w:rPr>
              <w:rFonts w:cs="Arial"/>
              <w:noProof/>
              <w:szCs w:val="24"/>
              <w:lang w:eastAsia="zh-TW"/>
            </w:rPr>
            <w:drawing>
              <wp:anchor distT="0" distB="0" distL="114300" distR="114300" simplePos="0" relativeHeight="251804672" behindDoc="0" locked="0" layoutInCell="1" allowOverlap="1" wp14:anchorId="39C2631A" wp14:editId="7160BBD4">
                <wp:simplePos x="0" y="0"/>
                <wp:positionH relativeFrom="column">
                  <wp:posOffset>5958840</wp:posOffset>
                </wp:positionH>
                <wp:positionV relativeFrom="paragraph">
                  <wp:posOffset>3175</wp:posOffset>
                </wp:positionV>
                <wp:extent cx="479425" cy="498475"/>
                <wp:effectExtent l="19050" t="0" r="0" b="0"/>
                <wp:wrapNone/>
                <wp:docPr id="26"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9" cstate="print"/>
                        <a:stretch>
                          <a:fillRect/>
                        </a:stretch>
                      </pic:blipFill>
                      <pic:spPr>
                        <a:xfrm>
                          <a:off x="0" y="0"/>
                          <a:ext cx="479425" cy="498475"/>
                        </a:xfrm>
                        <a:prstGeom prst="rect">
                          <a:avLst/>
                        </a:prstGeom>
                      </pic:spPr>
                    </pic:pic>
                  </a:graphicData>
                </a:graphic>
              </wp:anchor>
            </w:drawing>
          </w:r>
          <w:r w:rsidR="00BA7C26">
            <w:rPr>
              <w:rFonts w:cs="Arial"/>
              <w:szCs w:val="24"/>
            </w:rPr>
            <w:t>2.4</w:t>
          </w:r>
          <w:r w:rsidR="00BA7C26">
            <w:rPr>
              <w:rFonts w:cs="Arial"/>
              <w:szCs w:val="24"/>
            </w:rPr>
            <w:tab/>
            <w:t xml:space="preserve">Ihr habt nun herausgefunden, wie die Sonnenstrahlen auf die Erde eintreffen. </w:t>
          </w:r>
          <w:r w:rsidR="002D1C21">
            <w:rPr>
              <w:rFonts w:cs="Arial"/>
              <w:szCs w:val="24"/>
            </w:rPr>
            <w:t>Doch weshalb ist das so? Wenn euch diese Frage interessiert steht euch</w:t>
          </w:r>
          <w:r w:rsidR="0062280F">
            <w:rPr>
              <w:rFonts w:cs="Arial"/>
              <w:szCs w:val="24"/>
            </w:rPr>
            <w:t xml:space="preserve"> zum Nachlesen ein kleiner Bericht auf dem Computer bereit.</w:t>
          </w:r>
        </w:p>
        <w:p w:rsidR="000D567C" w:rsidRDefault="000D567C" w:rsidP="0062280F">
          <w:pPr>
            <w:pStyle w:val="Labor-Text"/>
            <w:ind w:left="705" w:hanging="705"/>
            <w:rPr>
              <w:rFonts w:cs="Arial"/>
              <w:szCs w:val="24"/>
            </w:rPr>
          </w:pPr>
        </w:p>
        <w:p w:rsidR="000D567C" w:rsidRDefault="000D567C" w:rsidP="0062280F">
          <w:pPr>
            <w:pStyle w:val="Labor-Text"/>
            <w:ind w:left="705" w:hanging="705"/>
            <w:rPr>
              <w:rFonts w:cs="Arial"/>
              <w:szCs w:val="24"/>
            </w:rPr>
          </w:pPr>
        </w:p>
        <w:p w:rsidR="000D567C" w:rsidRDefault="000D567C" w:rsidP="0062280F">
          <w:pPr>
            <w:pStyle w:val="Labor-Text"/>
            <w:ind w:left="705" w:hanging="705"/>
            <w:rPr>
              <w:rFonts w:cs="Arial"/>
              <w:szCs w:val="24"/>
            </w:rPr>
          </w:pPr>
        </w:p>
        <w:p w:rsidR="000D567C" w:rsidRDefault="000D567C" w:rsidP="0062280F">
          <w:pPr>
            <w:pStyle w:val="Labor-Text"/>
            <w:ind w:left="705" w:hanging="705"/>
            <w:rPr>
              <w:rFonts w:cs="Arial"/>
              <w:szCs w:val="24"/>
            </w:rPr>
          </w:pPr>
        </w:p>
        <w:p w:rsidR="000D567C" w:rsidRDefault="000D567C" w:rsidP="0062280F">
          <w:pPr>
            <w:pStyle w:val="Labor-Text"/>
            <w:ind w:left="705" w:hanging="705"/>
            <w:rPr>
              <w:rFonts w:cs="Arial"/>
              <w:szCs w:val="24"/>
            </w:rPr>
          </w:pPr>
        </w:p>
        <w:p w:rsidR="000D567C" w:rsidRDefault="000D567C" w:rsidP="0062280F">
          <w:pPr>
            <w:pStyle w:val="Labor-Text"/>
            <w:ind w:left="705" w:hanging="705"/>
            <w:rPr>
              <w:rFonts w:cs="Arial"/>
              <w:szCs w:val="24"/>
            </w:rPr>
          </w:pPr>
        </w:p>
        <w:p w:rsidR="000D567C" w:rsidRDefault="000D567C" w:rsidP="0062280F">
          <w:pPr>
            <w:pStyle w:val="Labor-Text"/>
            <w:ind w:left="705" w:hanging="705"/>
            <w:rPr>
              <w:rFonts w:cs="Arial"/>
              <w:szCs w:val="24"/>
            </w:rPr>
          </w:pPr>
        </w:p>
        <w:p w:rsidR="000D567C" w:rsidRDefault="000D567C" w:rsidP="0062280F">
          <w:pPr>
            <w:pStyle w:val="Labor-Text"/>
            <w:ind w:left="705" w:hanging="705"/>
            <w:rPr>
              <w:rFonts w:cs="Arial"/>
              <w:szCs w:val="24"/>
            </w:rPr>
          </w:pPr>
        </w:p>
        <w:p w:rsidR="00B10599" w:rsidRDefault="00B10599" w:rsidP="00B10599">
          <w:pPr>
            <w:pStyle w:val="Labor-Text"/>
            <w:rPr>
              <w:rFonts w:cs="Arial"/>
              <w:szCs w:val="24"/>
            </w:rPr>
          </w:pPr>
        </w:p>
        <w:p w:rsidR="005A4211" w:rsidRDefault="000D567C" w:rsidP="00B10599">
          <w:pPr>
            <w:pStyle w:val="Labor-Text"/>
            <w:ind w:left="705" w:hanging="705"/>
            <w:rPr>
              <w:rFonts w:cs="Arial"/>
              <w:szCs w:val="24"/>
            </w:rPr>
          </w:pPr>
          <w:r>
            <w:rPr>
              <w:rFonts w:cs="Arial"/>
              <w:noProof/>
              <w:szCs w:val="24"/>
              <w:lang w:eastAsia="zh-TW"/>
            </w:rPr>
            <w:lastRenderedPageBreak/>
            <w:drawing>
              <wp:anchor distT="0" distB="0" distL="114300" distR="114300" simplePos="0" relativeHeight="251891712" behindDoc="0" locked="0" layoutInCell="1" allowOverlap="1" wp14:anchorId="271296A0" wp14:editId="0F292D1A">
                <wp:simplePos x="0" y="0"/>
                <wp:positionH relativeFrom="column">
                  <wp:posOffset>5935345</wp:posOffset>
                </wp:positionH>
                <wp:positionV relativeFrom="paragraph">
                  <wp:posOffset>238125</wp:posOffset>
                </wp:positionV>
                <wp:extent cx="502920" cy="498475"/>
                <wp:effectExtent l="19050" t="0" r="0" b="0"/>
                <wp:wrapTight wrapText="bothSides">
                  <wp:wrapPolygon edited="0">
                    <wp:start x="-818" y="0"/>
                    <wp:lineTo x="-818" y="20637"/>
                    <wp:lineTo x="21273" y="20637"/>
                    <wp:lineTo x="21273" y="0"/>
                    <wp:lineTo x="-818" y="0"/>
                  </wp:wrapPolygon>
                </wp:wrapTight>
                <wp:docPr id="54"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502920" cy="498475"/>
                        </a:xfrm>
                        <a:prstGeom prst="rect">
                          <a:avLst/>
                        </a:prstGeom>
                        <a:noFill/>
                        <a:ln w="9525">
                          <a:noFill/>
                          <a:miter lim="800000"/>
                          <a:headEnd/>
                          <a:tailEnd/>
                        </a:ln>
                      </pic:spPr>
                    </pic:pic>
                  </a:graphicData>
                </a:graphic>
              </wp:anchor>
            </w:drawing>
          </w:r>
          <w:r w:rsidR="0062280F">
            <w:rPr>
              <w:rFonts w:cs="Arial"/>
              <w:szCs w:val="24"/>
            </w:rPr>
            <w:t>2.5</w:t>
          </w:r>
          <w:r w:rsidR="0062280F">
            <w:rPr>
              <w:rFonts w:cs="Arial"/>
              <w:szCs w:val="24"/>
            </w:rPr>
            <w:tab/>
          </w:r>
          <w:r w:rsidR="004A6059">
            <w:rPr>
              <w:rFonts w:cs="Arial"/>
              <w:szCs w:val="24"/>
            </w:rPr>
            <w:t>Ihr wisst nun</w:t>
          </w:r>
          <w:r w:rsidR="00742A35">
            <w:rPr>
              <w:rFonts w:cs="Arial"/>
              <w:szCs w:val="24"/>
            </w:rPr>
            <w:t>, dass</w:t>
          </w:r>
          <w:bookmarkStart w:id="0" w:name="_GoBack"/>
          <w:bookmarkEnd w:id="0"/>
          <w:r w:rsidR="004A6059">
            <w:rPr>
              <w:rFonts w:cs="Arial"/>
              <w:szCs w:val="24"/>
            </w:rPr>
            <w:t xml:space="preserve"> Sonnenstrahlen parallel verlaufen. Somit</w:t>
          </w:r>
          <w:r w:rsidR="0062280F">
            <w:rPr>
              <w:rFonts w:cs="Arial"/>
              <w:szCs w:val="24"/>
            </w:rPr>
            <w:t xml:space="preserve"> ist die Messmethode mit dem Schatten eines Baumes eine weitere Möglichkeit, eine </w:t>
          </w:r>
          <w:r w:rsidR="00022117">
            <w:rPr>
              <w:rFonts w:cs="Arial"/>
              <w:szCs w:val="24"/>
            </w:rPr>
            <w:t>gesuchte</w:t>
          </w:r>
          <w:r w:rsidR="0062280F">
            <w:rPr>
              <w:rFonts w:cs="Arial"/>
              <w:szCs w:val="24"/>
            </w:rPr>
            <w:t xml:space="preserve"> Höhe zu ermitteln. Funktioniert die Methode auch, wenn der Baum an einem schräge</w:t>
          </w:r>
          <w:r w:rsidR="0000117D">
            <w:rPr>
              <w:rFonts w:cs="Arial"/>
              <w:szCs w:val="24"/>
            </w:rPr>
            <w:t xml:space="preserve">n Hang steht? </w:t>
          </w:r>
          <w:r w:rsidR="000E29BD">
            <w:rPr>
              <w:rFonts w:cs="Arial"/>
              <w:szCs w:val="24"/>
            </w:rPr>
            <w:t>Ergänzt</w:t>
          </w:r>
          <w:r w:rsidR="0000117D">
            <w:rPr>
              <w:rFonts w:cs="Arial"/>
              <w:szCs w:val="24"/>
            </w:rPr>
            <w:t xml:space="preserve"> zur Hilfe die</w:t>
          </w:r>
          <w:r w:rsidR="004A6059">
            <w:rPr>
              <w:rFonts w:cs="Arial"/>
              <w:szCs w:val="24"/>
            </w:rPr>
            <w:t xml:space="preserve"> Skizze der Situation mit Baum und Figur wie in Aufgabenteil. 2.1.</w:t>
          </w:r>
        </w:p>
        <w:p w:rsidR="003B48C0" w:rsidRDefault="003B48C0" w:rsidP="0062280F">
          <w:pPr>
            <w:pStyle w:val="Labor-Text"/>
            <w:ind w:left="705" w:hanging="705"/>
            <w:rPr>
              <w:rFonts w:cs="Arial"/>
              <w:szCs w:val="24"/>
            </w:rPr>
          </w:pPr>
        </w:p>
        <w:p w:rsidR="003B48C0" w:rsidRDefault="003B48C0" w:rsidP="0062280F">
          <w:pPr>
            <w:pStyle w:val="Labor-Text"/>
            <w:ind w:left="705" w:hanging="705"/>
            <w:rPr>
              <w:rFonts w:cs="Arial"/>
              <w:szCs w:val="24"/>
            </w:rPr>
          </w:pPr>
        </w:p>
        <w:p w:rsidR="003B48C0" w:rsidRDefault="003B48C0" w:rsidP="0062280F">
          <w:pPr>
            <w:pStyle w:val="Labor-Text"/>
            <w:ind w:left="705" w:hanging="705"/>
            <w:rPr>
              <w:rFonts w:cs="Arial"/>
              <w:szCs w:val="24"/>
            </w:rPr>
          </w:pPr>
        </w:p>
        <w:p w:rsidR="003B48C0" w:rsidRDefault="003B48C0" w:rsidP="00E55166">
          <w:pPr>
            <w:pStyle w:val="Labor-Text"/>
            <w:rPr>
              <w:rFonts w:cs="Arial"/>
              <w:szCs w:val="24"/>
            </w:rPr>
          </w:pPr>
        </w:p>
        <w:p w:rsidR="003B48C0" w:rsidRDefault="003B48C0" w:rsidP="0062280F">
          <w:pPr>
            <w:pStyle w:val="Labor-Text"/>
            <w:ind w:left="705" w:hanging="705"/>
            <w:rPr>
              <w:rFonts w:cs="Arial"/>
              <w:szCs w:val="24"/>
            </w:rPr>
          </w:pPr>
        </w:p>
        <w:p w:rsidR="003B48C0" w:rsidRDefault="003B48C0" w:rsidP="0062280F">
          <w:pPr>
            <w:pStyle w:val="Labor-Text"/>
            <w:ind w:left="705" w:hanging="705"/>
            <w:rPr>
              <w:rFonts w:cs="Arial"/>
              <w:szCs w:val="24"/>
            </w:rPr>
          </w:pPr>
        </w:p>
        <w:p w:rsidR="003B48C0" w:rsidRDefault="003B48C0" w:rsidP="0062280F">
          <w:pPr>
            <w:pStyle w:val="Labor-Text"/>
            <w:ind w:left="705" w:hanging="705"/>
            <w:rPr>
              <w:rFonts w:cs="Arial"/>
              <w:szCs w:val="24"/>
            </w:rPr>
          </w:pPr>
        </w:p>
        <w:p w:rsidR="003B48C0" w:rsidRDefault="003B48C0" w:rsidP="0062280F">
          <w:pPr>
            <w:pStyle w:val="Labor-Text"/>
            <w:ind w:left="705" w:hanging="705"/>
            <w:rPr>
              <w:rFonts w:cs="Arial"/>
              <w:szCs w:val="24"/>
            </w:rPr>
          </w:pPr>
        </w:p>
        <w:p w:rsidR="003B48C0" w:rsidRDefault="003B48C0" w:rsidP="0062280F">
          <w:pPr>
            <w:pStyle w:val="Labor-Text"/>
            <w:ind w:left="705" w:hanging="705"/>
            <w:rPr>
              <w:rFonts w:cs="Arial"/>
              <w:szCs w:val="24"/>
            </w:rPr>
          </w:pPr>
          <w:r>
            <w:rPr>
              <w:rFonts w:cs="Arial"/>
              <w:noProof/>
              <w:szCs w:val="24"/>
              <w:lang w:eastAsia="zh-TW"/>
            </w:rPr>
            <w:drawing>
              <wp:inline distT="0" distB="0" distL="0" distR="0" wp14:anchorId="39B40208" wp14:editId="49BEC09A">
                <wp:extent cx="5688280" cy="3192269"/>
                <wp:effectExtent l="0" t="0" r="0" b="0"/>
                <wp:docPr id="5" name="Grafik 4" descr="Aufg2 H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fg2 Hang.png"/>
                        <pic:cNvPicPr/>
                      </pic:nvPicPr>
                      <pic:blipFill>
                        <a:blip r:embed="rId29" cstate="print"/>
                        <a:stretch>
                          <a:fillRect/>
                        </a:stretch>
                      </pic:blipFill>
                      <pic:spPr>
                        <a:xfrm>
                          <a:off x="0" y="0"/>
                          <a:ext cx="5707508" cy="3203060"/>
                        </a:xfrm>
                        <a:prstGeom prst="rect">
                          <a:avLst/>
                        </a:prstGeom>
                      </pic:spPr>
                    </pic:pic>
                  </a:graphicData>
                </a:graphic>
              </wp:inline>
            </w:drawing>
          </w:r>
        </w:p>
        <w:p w:rsidR="0000117D" w:rsidRDefault="0000117D" w:rsidP="0062280F">
          <w:pPr>
            <w:pStyle w:val="Labor-Text"/>
            <w:ind w:left="705" w:hanging="705"/>
            <w:rPr>
              <w:rFonts w:cs="Arial"/>
              <w:szCs w:val="24"/>
            </w:rPr>
          </w:pPr>
        </w:p>
        <w:p w:rsidR="0000117D" w:rsidRPr="00146FC9" w:rsidRDefault="0000117D" w:rsidP="0062280F">
          <w:pPr>
            <w:pStyle w:val="Labor-Text"/>
            <w:ind w:left="705" w:hanging="705"/>
            <w:rPr>
              <w:rFonts w:cs="Arial"/>
              <w:szCs w:val="24"/>
            </w:rPr>
          </w:pPr>
        </w:p>
        <w:p w:rsidR="005A4211" w:rsidRPr="00146FC9" w:rsidRDefault="005A4211" w:rsidP="005A4211">
          <w:pPr>
            <w:pStyle w:val="Labor-Text"/>
            <w:rPr>
              <w:rFonts w:cs="Arial"/>
              <w:szCs w:val="24"/>
            </w:rPr>
          </w:pPr>
        </w:p>
        <w:p w:rsidR="005A4211" w:rsidRPr="00146FC9" w:rsidRDefault="005A4211" w:rsidP="005A4211">
          <w:pPr>
            <w:pStyle w:val="Labor-Text"/>
            <w:ind w:left="705" w:hanging="705"/>
            <w:rPr>
              <w:rFonts w:cs="Arial"/>
              <w:szCs w:val="24"/>
            </w:rPr>
          </w:pPr>
        </w:p>
        <w:p w:rsidR="005A4211" w:rsidRPr="00146FC9" w:rsidRDefault="005A4211" w:rsidP="005A4211">
          <w:pPr>
            <w:pStyle w:val="Labor-Text"/>
            <w:rPr>
              <w:rFonts w:cs="Arial"/>
              <w:szCs w:val="24"/>
            </w:rPr>
          </w:pPr>
        </w:p>
        <w:p w:rsidR="005A4211" w:rsidRPr="00146FC9" w:rsidRDefault="005A4211" w:rsidP="005A4211">
          <w:pPr>
            <w:pStyle w:val="Labor-Text"/>
            <w:rPr>
              <w:rFonts w:cs="Arial"/>
              <w:szCs w:val="24"/>
            </w:rPr>
          </w:pPr>
        </w:p>
        <w:p w:rsidR="00F62656" w:rsidRDefault="0090715F" w:rsidP="00534A76">
          <w:pPr>
            <w:pStyle w:val="Labor-Text"/>
            <w:ind w:left="705" w:hanging="705"/>
            <w:rPr>
              <w:rFonts w:cs="Arial"/>
              <w:szCs w:val="24"/>
            </w:rPr>
          </w:pPr>
          <w:r>
            <w:rPr>
              <w:rFonts w:cs="Arial"/>
              <w:noProof/>
              <w:szCs w:val="24"/>
              <w:lang w:eastAsia="zh-TW"/>
            </w:rPr>
            <w:drawing>
              <wp:anchor distT="0" distB="0" distL="114300" distR="114300" simplePos="0" relativeHeight="251943936" behindDoc="0" locked="0" layoutInCell="1" allowOverlap="1" wp14:anchorId="35EFA9AA" wp14:editId="464CB0CE">
                <wp:simplePos x="0" y="0"/>
                <wp:positionH relativeFrom="column">
                  <wp:posOffset>5977890</wp:posOffset>
                </wp:positionH>
                <wp:positionV relativeFrom="paragraph">
                  <wp:posOffset>268605</wp:posOffset>
                </wp:positionV>
                <wp:extent cx="479425" cy="498475"/>
                <wp:effectExtent l="0" t="0" r="0" b="0"/>
                <wp:wrapNone/>
                <wp:docPr id="704"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9" cstate="print"/>
                        <a:stretch>
                          <a:fillRect/>
                        </a:stretch>
                      </pic:blipFill>
                      <pic:spPr>
                        <a:xfrm>
                          <a:off x="0" y="0"/>
                          <a:ext cx="479425" cy="498475"/>
                        </a:xfrm>
                        <a:prstGeom prst="rect">
                          <a:avLst/>
                        </a:prstGeom>
                      </pic:spPr>
                    </pic:pic>
                  </a:graphicData>
                </a:graphic>
              </wp:anchor>
            </w:drawing>
          </w:r>
          <w:r w:rsidR="00923599">
            <w:rPr>
              <w:rFonts w:cs="Arial"/>
              <w:szCs w:val="24"/>
            </w:rPr>
            <w:t>2.6</w:t>
          </w:r>
          <w:r w:rsidR="00923599">
            <w:rPr>
              <w:rFonts w:cs="Arial"/>
              <w:szCs w:val="24"/>
            </w:rPr>
            <w:tab/>
          </w:r>
          <w:r w:rsidR="005E437E">
            <w:rPr>
              <w:rFonts w:cs="Arial"/>
              <w:szCs w:val="24"/>
            </w:rPr>
            <w:t>Auf der Homepage findet i</w:t>
          </w:r>
          <w:r w:rsidR="00D23765">
            <w:rPr>
              <w:rFonts w:cs="Arial"/>
              <w:szCs w:val="24"/>
            </w:rPr>
            <w:t xml:space="preserve">hr </w:t>
          </w:r>
          <w:r w:rsidR="00534A76">
            <w:rPr>
              <w:rFonts w:cs="Arial"/>
              <w:szCs w:val="24"/>
            </w:rPr>
            <w:t>eine</w:t>
          </w:r>
          <w:r>
            <w:rPr>
              <w:rFonts w:cs="Arial"/>
              <w:szCs w:val="24"/>
            </w:rPr>
            <w:t xml:space="preserve"> Simulation</w:t>
          </w:r>
          <w:r w:rsidR="00534A76">
            <w:rPr>
              <w:rFonts w:cs="Arial"/>
              <w:szCs w:val="24"/>
            </w:rPr>
            <w:t xml:space="preserve"> zur Thematik „Baumschatten“.</w:t>
          </w:r>
          <w:r>
            <w:rPr>
              <w:rFonts w:cs="Arial"/>
              <w:szCs w:val="24"/>
            </w:rPr>
            <w:br/>
          </w:r>
        </w:p>
        <w:p w:rsidR="00255E8D" w:rsidRPr="00146FC9" w:rsidRDefault="00255E8D" w:rsidP="00B63FDF">
          <w:pPr>
            <w:pStyle w:val="Labor-Text"/>
            <w:ind w:left="705"/>
            <w:rPr>
              <w:rFonts w:cs="Arial"/>
              <w:szCs w:val="24"/>
            </w:rPr>
          </w:pPr>
          <w:r>
            <w:rPr>
              <w:rFonts w:cs="Arial"/>
              <w:szCs w:val="24"/>
            </w:rPr>
            <w:t xml:space="preserve">Zieht am Schieberegler, um die Hangneigung </w:t>
          </w:r>
          <w:r w:rsidR="00B63FDF">
            <w:rPr>
              <w:rFonts w:cs="Arial"/>
              <w:szCs w:val="24"/>
            </w:rPr>
            <w:t xml:space="preserve">zu verändern und überlegt </w:t>
          </w:r>
          <w:r w:rsidR="005E437E">
            <w:rPr>
              <w:rFonts w:cs="Arial"/>
              <w:szCs w:val="24"/>
            </w:rPr>
            <w:t>e</w:t>
          </w:r>
          <w:r w:rsidR="00B63FDF">
            <w:rPr>
              <w:rFonts w:cs="Arial"/>
              <w:szCs w:val="24"/>
            </w:rPr>
            <w:t>uch, ob de</w:t>
          </w:r>
          <w:r w:rsidR="00534A76">
            <w:rPr>
              <w:rFonts w:cs="Arial"/>
              <w:szCs w:val="24"/>
            </w:rPr>
            <w:t>r Strahlensatz auch bei schrägem</w:t>
          </w:r>
          <w:r w:rsidR="00B63FDF">
            <w:rPr>
              <w:rFonts w:cs="Arial"/>
              <w:szCs w:val="24"/>
            </w:rPr>
            <w:t xml:space="preserve"> Hang anwendbar ist. Darüber hinaus könnt ihr mit dem anderen Schieberegler die Stellung der Sonne verändern!</w:t>
          </w:r>
        </w:p>
        <w:p w:rsidR="005A4211" w:rsidRPr="00146FC9" w:rsidRDefault="005A4211" w:rsidP="005A4211">
          <w:pPr>
            <w:pStyle w:val="Labor-Text"/>
            <w:ind w:left="705" w:hanging="705"/>
            <w:rPr>
              <w:rFonts w:cs="Arial"/>
              <w:szCs w:val="24"/>
            </w:rPr>
          </w:pPr>
          <w:r w:rsidRPr="00146FC9">
            <w:rPr>
              <w:rFonts w:cs="Arial"/>
              <w:szCs w:val="24"/>
            </w:rPr>
            <w:tab/>
          </w:r>
        </w:p>
        <w:p w:rsidR="005A4211" w:rsidRPr="00146FC9" w:rsidRDefault="00FF0903" w:rsidP="005A4211">
          <w:pPr>
            <w:pStyle w:val="Labor-Text"/>
            <w:ind w:left="705" w:hanging="705"/>
            <w:rPr>
              <w:rFonts w:cs="Arial"/>
              <w:szCs w:val="24"/>
            </w:rPr>
          </w:pPr>
          <w:r>
            <w:rPr>
              <w:rFonts w:cs="Arial"/>
              <w:szCs w:val="24"/>
            </w:rPr>
            <w:tab/>
          </w:r>
        </w:p>
        <w:p w:rsidR="00C359CD" w:rsidRDefault="00C359CD" w:rsidP="00C359CD">
          <w:pPr>
            <w:pStyle w:val="Labor-Text"/>
            <w:rPr>
              <w:rFonts w:cs="Arial"/>
              <w:szCs w:val="24"/>
            </w:rPr>
            <w:sectPr w:rsidR="00C359CD" w:rsidSect="00636B58">
              <w:headerReference w:type="default" r:id="rId30"/>
              <w:pgSz w:w="11906" w:h="16838"/>
              <w:pgMar w:top="1417" w:right="1417" w:bottom="1134" w:left="1417" w:header="708" w:footer="794" w:gutter="0"/>
              <w:cols w:space="708"/>
              <w:docGrid w:linePitch="360"/>
            </w:sectPr>
          </w:pPr>
        </w:p>
        <w:sdt>
          <w:sdtPr>
            <w:rPr>
              <w:rFonts w:ascii="Times New Roman" w:hAnsi="Times New Roman"/>
              <w:sz w:val="20"/>
            </w:rPr>
            <w:alias w:val="Textfeld für Aufgabenstellungen"/>
            <w:tag w:val="Textfeld für Aufgabenstellungen"/>
            <w:id w:val="-1906064781"/>
            <w:placeholder>
              <w:docPart w:val="0F696B402E5242BB974067BCED3B7A42"/>
            </w:placeholder>
          </w:sdtPr>
          <w:sdtEndPr/>
          <w:sdtContent>
            <w:p w:rsidR="00FF0131" w:rsidRPr="007E4F5D" w:rsidRDefault="00FF0131" w:rsidP="00960213">
              <w:pPr>
                <w:pStyle w:val="Labor-Text"/>
              </w:pPr>
              <w:r w:rsidRPr="00CE34D4">
                <w:rPr>
                  <w:rFonts w:cs="Arial"/>
                  <w:b/>
                  <w:sz w:val="28"/>
                  <w:szCs w:val="28"/>
                </w:rPr>
                <w:t>Höhenbestimmung mit Hilfe des Försterdreiecks</w:t>
              </w:r>
            </w:p>
            <w:p w:rsidR="00FF0131" w:rsidRDefault="00FF0131" w:rsidP="00960213">
              <w:pPr>
                <w:tabs>
                  <w:tab w:val="left" w:pos="3990"/>
                </w:tabs>
                <w:jc w:val="both"/>
                <w:rPr>
                  <w:rFonts w:ascii="Arial" w:hAnsi="Arial" w:cs="Arial"/>
                  <w:sz w:val="24"/>
                  <w:szCs w:val="24"/>
                </w:rPr>
              </w:pPr>
              <w:r>
                <w:rPr>
                  <w:rFonts w:ascii="Arial" w:hAnsi="Arial" w:cs="Arial"/>
                  <w:noProof/>
                  <w:sz w:val="24"/>
                  <w:szCs w:val="24"/>
                  <w:lang w:eastAsia="zh-TW"/>
                </w:rPr>
                <w:drawing>
                  <wp:anchor distT="0" distB="0" distL="114300" distR="720090" simplePos="0" relativeHeight="251864064" behindDoc="1" locked="0" layoutInCell="1" allowOverlap="0" wp14:anchorId="0727A4B5" wp14:editId="16E66D60">
                    <wp:simplePos x="0" y="0"/>
                    <wp:positionH relativeFrom="column">
                      <wp:posOffset>3066415</wp:posOffset>
                    </wp:positionH>
                    <wp:positionV relativeFrom="paragraph">
                      <wp:posOffset>120015</wp:posOffset>
                    </wp:positionV>
                    <wp:extent cx="2552700" cy="2665730"/>
                    <wp:effectExtent l="19050" t="0" r="0" b="0"/>
                    <wp:wrapSquare wrapText="left"/>
                    <wp:docPr id="13" name="Grafik 36" descr="Försterdrei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örsterdreieck.jpg"/>
                            <pic:cNvPicPr/>
                          </pic:nvPicPr>
                          <pic:blipFill>
                            <a:blip r:embed="rId31" cstate="print"/>
                            <a:stretch>
                              <a:fillRect/>
                            </a:stretch>
                          </pic:blipFill>
                          <pic:spPr>
                            <a:xfrm>
                              <a:off x="0" y="0"/>
                              <a:ext cx="2552700" cy="2665730"/>
                            </a:xfrm>
                            <a:prstGeom prst="rect">
                              <a:avLst/>
                            </a:prstGeom>
                          </pic:spPr>
                        </pic:pic>
                      </a:graphicData>
                    </a:graphic>
                  </wp:anchor>
                </w:drawing>
              </w:r>
            </w:p>
            <w:p w:rsidR="00FF0131" w:rsidRPr="00146FC9" w:rsidRDefault="00FF0131" w:rsidP="00960213">
              <w:pPr>
                <w:tabs>
                  <w:tab w:val="left" w:pos="3990"/>
                </w:tabs>
                <w:jc w:val="both"/>
                <w:rPr>
                  <w:rFonts w:ascii="Arial" w:hAnsi="Arial" w:cs="Arial"/>
                  <w:sz w:val="24"/>
                  <w:szCs w:val="24"/>
                </w:rPr>
              </w:pPr>
              <w:r>
                <w:rPr>
                  <w:rFonts w:ascii="Arial" w:hAnsi="Arial" w:cs="Arial"/>
                  <w:sz w:val="24"/>
                  <w:szCs w:val="24"/>
                </w:rPr>
                <w:t xml:space="preserve">Die Schatten einzelner Bäume sind im Wald häufig nicht zu unterscheiden. Deshalb verwenden Förster auch heute noch gelegentlich ein „Försterdreieck“ </w:t>
              </w:r>
              <w:r w:rsidR="00C6592A">
                <w:rPr>
                  <w:rFonts w:ascii="Arial" w:hAnsi="Arial" w:cs="Arial"/>
                  <w:sz w:val="24"/>
                  <w:szCs w:val="24"/>
                </w:rPr>
                <w:t xml:space="preserve">wie im Bild zu sehen, </w:t>
              </w:r>
              <w:r>
                <w:rPr>
                  <w:rFonts w:ascii="Arial" w:hAnsi="Arial" w:cs="Arial"/>
                  <w:sz w:val="24"/>
                  <w:szCs w:val="24"/>
                </w:rPr>
                <w:t>um die Höhe von Bäumen zu bestimmen.</w:t>
              </w:r>
            </w:p>
            <w:p w:rsidR="00FF0131" w:rsidRPr="00146FC9" w:rsidRDefault="00FF0131" w:rsidP="00960213">
              <w:pPr>
                <w:tabs>
                  <w:tab w:val="left" w:pos="3990"/>
                </w:tabs>
                <w:jc w:val="both"/>
                <w:rPr>
                  <w:rFonts w:ascii="Arial" w:hAnsi="Arial" w:cs="Arial"/>
                  <w:sz w:val="24"/>
                  <w:szCs w:val="24"/>
                </w:rPr>
              </w:pPr>
            </w:p>
            <w:p w:rsidR="00FF0131" w:rsidRPr="00146FC9" w:rsidRDefault="00FF0131" w:rsidP="00960213">
              <w:pPr>
                <w:tabs>
                  <w:tab w:val="left" w:pos="3990"/>
                </w:tabs>
                <w:jc w:val="center"/>
                <w:rPr>
                  <w:rFonts w:ascii="Arial" w:hAnsi="Arial" w:cs="Arial"/>
                  <w:sz w:val="24"/>
                  <w:szCs w:val="24"/>
                </w:rPr>
              </w:pPr>
            </w:p>
            <w:p w:rsidR="00FF0131" w:rsidRPr="00146FC9" w:rsidRDefault="00FF0131" w:rsidP="00960213">
              <w:pPr>
                <w:tabs>
                  <w:tab w:val="left" w:pos="3990"/>
                </w:tabs>
                <w:jc w:val="both"/>
                <w:rPr>
                  <w:rFonts w:ascii="Arial" w:hAnsi="Arial" w:cs="Arial"/>
                  <w:color w:val="FF0000"/>
                  <w:sz w:val="24"/>
                  <w:szCs w:val="24"/>
                </w:rPr>
              </w:pPr>
            </w:p>
            <w:p w:rsidR="00FF0131" w:rsidRPr="00146FC9" w:rsidRDefault="00FF0131" w:rsidP="00960213">
              <w:pPr>
                <w:tabs>
                  <w:tab w:val="left" w:pos="3990"/>
                </w:tabs>
                <w:jc w:val="both"/>
                <w:rPr>
                  <w:rFonts w:ascii="Arial" w:hAnsi="Arial" w:cs="Arial"/>
                  <w:sz w:val="24"/>
                  <w:szCs w:val="24"/>
                </w:rPr>
              </w:pPr>
              <w:r w:rsidRPr="00146FC9">
                <w:rPr>
                  <w:rFonts w:ascii="Arial" w:hAnsi="Arial" w:cs="Arial"/>
                  <w:sz w:val="24"/>
                  <w:szCs w:val="24"/>
                </w:rPr>
                <w:tab/>
              </w:r>
            </w:p>
            <w:p w:rsidR="00FF0131" w:rsidRDefault="00FF0131" w:rsidP="00960213">
              <w:pPr>
                <w:ind w:left="708" w:hanging="708"/>
                <w:rPr>
                  <w:rFonts w:ascii="Arial" w:hAnsi="Arial" w:cs="Arial"/>
                  <w:sz w:val="24"/>
                  <w:szCs w:val="24"/>
                </w:rPr>
              </w:pPr>
            </w:p>
            <w:p w:rsidR="00FF0131" w:rsidRDefault="00FF0131" w:rsidP="00960213">
              <w:pPr>
                <w:ind w:left="708" w:hanging="708"/>
                <w:rPr>
                  <w:rFonts w:ascii="Arial" w:hAnsi="Arial" w:cs="Arial"/>
                  <w:sz w:val="24"/>
                  <w:szCs w:val="24"/>
                </w:rPr>
              </w:pPr>
            </w:p>
            <w:p w:rsidR="00FF0131" w:rsidRDefault="00FF0131" w:rsidP="00960213">
              <w:pPr>
                <w:ind w:left="708" w:hanging="708"/>
                <w:rPr>
                  <w:rFonts w:ascii="Arial" w:hAnsi="Arial" w:cs="Arial"/>
                  <w:sz w:val="24"/>
                  <w:szCs w:val="24"/>
                </w:rPr>
              </w:pPr>
            </w:p>
            <w:p w:rsidR="00FF0131" w:rsidRDefault="00FF0131" w:rsidP="00960213">
              <w:pPr>
                <w:ind w:left="708" w:hanging="708"/>
                <w:rPr>
                  <w:rFonts w:ascii="Arial" w:hAnsi="Arial" w:cs="Arial"/>
                  <w:sz w:val="24"/>
                  <w:szCs w:val="24"/>
                </w:rPr>
              </w:pPr>
            </w:p>
            <w:p w:rsidR="00FF0131" w:rsidRDefault="00FF0131" w:rsidP="00960213">
              <w:pPr>
                <w:ind w:left="708" w:hanging="708"/>
                <w:rPr>
                  <w:rFonts w:ascii="Arial" w:hAnsi="Arial" w:cs="Arial"/>
                  <w:sz w:val="24"/>
                  <w:szCs w:val="24"/>
                </w:rPr>
              </w:pPr>
            </w:p>
            <w:p w:rsidR="00FF0131" w:rsidRDefault="00FF0131" w:rsidP="00960213">
              <w:pPr>
                <w:ind w:left="708" w:hanging="708"/>
                <w:rPr>
                  <w:rFonts w:ascii="Arial" w:hAnsi="Arial" w:cs="Arial"/>
                  <w:sz w:val="24"/>
                  <w:szCs w:val="24"/>
                </w:rPr>
              </w:pPr>
            </w:p>
            <w:p w:rsidR="00FF0131" w:rsidRDefault="00FF0131" w:rsidP="00960213">
              <w:pPr>
                <w:ind w:left="708" w:hanging="708"/>
                <w:rPr>
                  <w:rFonts w:ascii="Arial" w:hAnsi="Arial" w:cs="Arial"/>
                  <w:sz w:val="24"/>
                  <w:szCs w:val="24"/>
                </w:rPr>
              </w:pPr>
            </w:p>
            <w:p w:rsidR="00FF0131" w:rsidRPr="00146FC9" w:rsidRDefault="00FF0131" w:rsidP="00BA747F">
              <w:pPr>
                <w:ind w:left="708" w:hanging="708"/>
                <w:jc w:val="both"/>
                <w:rPr>
                  <w:rFonts w:ascii="Arial" w:hAnsi="Arial" w:cs="Arial"/>
                  <w:sz w:val="24"/>
                  <w:szCs w:val="24"/>
                </w:rPr>
              </w:pPr>
              <w:r w:rsidRPr="00146FC9">
                <w:rPr>
                  <w:rFonts w:ascii="Arial" w:hAnsi="Arial" w:cs="Arial"/>
                  <w:noProof/>
                  <w:sz w:val="24"/>
                  <w:szCs w:val="24"/>
                  <w:lang w:eastAsia="zh-TW"/>
                </w:rPr>
                <w:drawing>
                  <wp:anchor distT="0" distB="0" distL="114300" distR="114300" simplePos="0" relativeHeight="251843584" behindDoc="0" locked="0" layoutInCell="1" allowOverlap="1" wp14:anchorId="20FEC981" wp14:editId="6985143B">
                    <wp:simplePos x="0" y="0"/>
                    <wp:positionH relativeFrom="column">
                      <wp:posOffset>5939155</wp:posOffset>
                    </wp:positionH>
                    <wp:positionV relativeFrom="paragraph">
                      <wp:posOffset>97790</wp:posOffset>
                    </wp:positionV>
                    <wp:extent cx="494030" cy="489585"/>
                    <wp:effectExtent l="19050" t="0" r="1270" b="0"/>
                    <wp:wrapNone/>
                    <wp:docPr id="20"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cstate="print"/>
                            <a:stretch>
                              <a:fillRect/>
                            </a:stretch>
                          </pic:blipFill>
                          <pic:spPr>
                            <a:xfrm>
                              <a:off x="0" y="0"/>
                              <a:ext cx="494030" cy="489585"/>
                            </a:xfrm>
                            <a:prstGeom prst="rect">
                              <a:avLst/>
                            </a:prstGeom>
                          </pic:spPr>
                        </pic:pic>
                      </a:graphicData>
                    </a:graphic>
                  </wp:anchor>
                </w:drawing>
              </w:r>
              <w:r w:rsidRPr="00146FC9">
                <w:rPr>
                  <w:rFonts w:ascii="Arial" w:hAnsi="Arial" w:cs="Arial"/>
                  <w:sz w:val="24"/>
                  <w:szCs w:val="24"/>
                </w:rPr>
                <w:t>3.1.1</w:t>
              </w:r>
              <w:r w:rsidRPr="00146FC9">
                <w:rPr>
                  <w:rFonts w:ascii="Arial" w:hAnsi="Arial" w:cs="Arial"/>
                  <w:sz w:val="24"/>
                  <w:szCs w:val="24"/>
                </w:rPr>
                <w:tab/>
              </w:r>
              <w:r w:rsidR="004A6059">
                <w:rPr>
                  <w:rFonts w:ascii="Arial" w:hAnsi="Arial" w:cs="Arial"/>
                  <w:sz w:val="24"/>
                  <w:szCs w:val="24"/>
                </w:rPr>
                <w:t xml:space="preserve">Schaut euch das Försterdreieck </w:t>
              </w:r>
              <w:r w:rsidRPr="00146FC9">
                <w:rPr>
                  <w:rFonts w:ascii="Arial" w:hAnsi="Arial" w:cs="Arial"/>
                  <w:sz w:val="24"/>
                  <w:szCs w:val="24"/>
                </w:rPr>
                <w:t xml:space="preserve">und das Bild unten genau an. Markiert im Bild die Längen die bekannt oder </w:t>
              </w:r>
              <w:r>
                <w:rPr>
                  <w:rFonts w:ascii="Arial" w:hAnsi="Arial" w:cs="Arial"/>
                  <w:sz w:val="24"/>
                  <w:szCs w:val="24"/>
                </w:rPr>
                <w:t xml:space="preserve">mit Maßband einfach ermittelbar sind </w:t>
              </w:r>
              <w:r w:rsidRPr="00146FC9">
                <w:rPr>
                  <w:rFonts w:ascii="Arial" w:hAnsi="Arial" w:cs="Arial"/>
                  <w:sz w:val="24"/>
                  <w:szCs w:val="24"/>
                </w:rPr>
                <w:t xml:space="preserve">mit </w:t>
              </w:r>
              <w:r w:rsidR="004A6059">
                <w:rPr>
                  <w:rFonts w:ascii="Arial" w:hAnsi="Arial" w:cs="Arial"/>
                  <w:sz w:val="24"/>
                  <w:szCs w:val="24"/>
                </w:rPr>
                <w:t>grün</w:t>
              </w:r>
              <w:r w:rsidRPr="00146FC9">
                <w:rPr>
                  <w:rFonts w:ascii="Arial" w:hAnsi="Arial" w:cs="Arial"/>
                  <w:sz w:val="24"/>
                  <w:szCs w:val="24"/>
                </w:rPr>
                <w:t xml:space="preserve"> - und die gesuchte Länge mit </w:t>
              </w:r>
              <w:r w:rsidR="004A6059">
                <w:rPr>
                  <w:rFonts w:ascii="Arial" w:hAnsi="Arial" w:cs="Arial"/>
                  <w:sz w:val="24"/>
                  <w:szCs w:val="24"/>
                </w:rPr>
                <w:t>rot</w:t>
              </w:r>
              <w:r w:rsidRPr="00146FC9">
                <w:rPr>
                  <w:rFonts w:ascii="Arial" w:hAnsi="Arial" w:cs="Arial"/>
                  <w:sz w:val="24"/>
                  <w:szCs w:val="24"/>
                </w:rPr>
                <w:t>.</w:t>
              </w:r>
            </w:p>
            <w:p w:rsidR="00FF0131" w:rsidRPr="00146FC9" w:rsidRDefault="00FF0131" w:rsidP="00960213">
              <w:pPr>
                <w:ind w:left="708" w:hanging="708"/>
                <w:jc w:val="both"/>
                <w:rPr>
                  <w:rFonts w:ascii="Arial" w:hAnsi="Arial" w:cs="Arial"/>
                  <w:sz w:val="24"/>
                  <w:szCs w:val="24"/>
                </w:rPr>
              </w:pPr>
              <w:r w:rsidRPr="00146FC9">
                <w:rPr>
                  <w:rFonts w:ascii="Arial" w:hAnsi="Arial" w:cs="Arial"/>
                  <w:sz w:val="24"/>
                  <w:szCs w:val="24"/>
                </w:rPr>
                <w:tab/>
              </w:r>
            </w:p>
            <w:p w:rsidR="00FF0131" w:rsidRPr="00146FC9" w:rsidRDefault="00FF0131" w:rsidP="00960213">
              <w:pPr>
                <w:pStyle w:val="Labor-Text"/>
                <w:jc w:val="center"/>
                <w:rPr>
                  <w:rFonts w:cs="Arial"/>
                  <w:szCs w:val="24"/>
                </w:rPr>
              </w:pPr>
              <w:r w:rsidRPr="00146FC9">
                <w:rPr>
                  <w:rFonts w:cs="Arial"/>
                  <w:noProof/>
                  <w:szCs w:val="24"/>
                  <w:lang w:eastAsia="zh-TW"/>
                </w:rPr>
                <w:drawing>
                  <wp:anchor distT="0" distB="0" distL="114300" distR="114300" simplePos="0" relativeHeight="251844608" behindDoc="0" locked="0" layoutInCell="1" allowOverlap="1" wp14:anchorId="31660861" wp14:editId="325C4F20">
                    <wp:simplePos x="0" y="0"/>
                    <wp:positionH relativeFrom="column">
                      <wp:posOffset>5939155</wp:posOffset>
                    </wp:positionH>
                    <wp:positionV relativeFrom="paragraph">
                      <wp:posOffset>34290</wp:posOffset>
                    </wp:positionV>
                    <wp:extent cx="501650" cy="495300"/>
                    <wp:effectExtent l="19050" t="0" r="0" b="0"/>
                    <wp:wrapTight wrapText="bothSides">
                      <wp:wrapPolygon edited="0">
                        <wp:start x="-820" y="0"/>
                        <wp:lineTo x="-820" y="20769"/>
                        <wp:lineTo x="21327" y="20769"/>
                        <wp:lineTo x="21327" y="0"/>
                        <wp:lineTo x="-820" y="0"/>
                      </wp:wrapPolygon>
                    </wp:wrapTight>
                    <wp:docPr id="21"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501650" cy="495300"/>
                            </a:xfrm>
                            <a:prstGeom prst="rect">
                              <a:avLst/>
                            </a:prstGeom>
                            <a:noFill/>
                            <a:ln w="9525">
                              <a:noFill/>
                              <a:miter lim="800000"/>
                              <a:headEnd/>
                              <a:tailEnd/>
                            </a:ln>
                          </pic:spPr>
                        </pic:pic>
                      </a:graphicData>
                    </a:graphic>
                  </wp:anchor>
                </w:drawing>
              </w:r>
              <w:r>
                <w:rPr>
                  <w:rFonts w:cs="Arial"/>
                  <w:noProof/>
                  <w:szCs w:val="24"/>
                  <w:lang w:eastAsia="zh-TW"/>
                </w:rPr>
                <w:drawing>
                  <wp:inline distT="0" distB="0" distL="0" distR="0" wp14:anchorId="1A5448F5" wp14:editId="2E7F99AD">
                    <wp:extent cx="4867185" cy="3602405"/>
                    <wp:effectExtent l="19050" t="0" r="0" b="0"/>
                    <wp:docPr id="23" name="Grafik 0" descr="Aufg3 Försterdreieck.g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fg3 Försterdreieck.ggb.png"/>
                            <pic:cNvPicPr/>
                          </pic:nvPicPr>
                          <pic:blipFill>
                            <a:blip r:embed="rId32" cstate="print"/>
                            <a:stretch>
                              <a:fillRect/>
                            </a:stretch>
                          </pic:blipFill>
                          <pic:spPr>
                            <a:xfrm>
                              <a:off x="0" y="0"/>
                              <a:ext cx="4891569" cy="3620453"/>
                            </a:xfrm>
                            <a:prstGeom prst="rect">
                              <a:avLst/>
                            </a:prstGeom>
                          </pic:spPr>
                        </pic:pic>
                      </a:graphicData>
                    </a:graphic>
                  </wp:inline>
                </w:drawing>
              </w:r>
            </w:p>
            <w:p w:rsidR="00FF0131" w:rsidRPr="00146FC9" w:rsidRDefault="00FF0131" w:rsidP="00960213">
              <w:pPr>
                <w:pStyle w:val="Labor-Text"/>
                <w:ind w:left="708"/>
                <w:rPr>
                  <w:rFonts w:cs="Arial"/>
                  <w:szCs w:val="24"/>
                </w:rPr>
              </w:pPr>
            </w:p>
            <w:p w:rsidR="00FF0131" w:rsidRPr="00146FC9" w:rsidRDefault="00FF0131" w:rsidP="00960213">
              <w:pPr>
                <w:pStyle w:val="Labor-Text"/>
                <w:ind w:left="708"/>
                <w:rPr>
                  <w:rFonts w:cs="Arial"/>
                  <w:szCs w:val="24"/>
                </w:rPr>
              </w:pPr>
            </w:p>
            <w:p w:rsidR="001577E3" w:rsidRDefault="001577E3" w:rsidP="00960213">
              <w:pPr>
                <w:pStyle w:val="Labor-Text"/>
                <w:ind w:left="705" w:hanging="705"/>
                <w:rPr>
                  <w:rFonts w:cs="Arial"/>
                  <w:szCs w:val="24"/>
                </w:rPr>
              </w:pPr>
            </w:p>
            <w:p w:rsidR="00FF0131" w:rsidRDefault="00FF0131" w:rsidP="00960213">
              <w:pPr>
                <w:pStyle w:val="Labor-Text"/>
                <w:ind w:left="705" w:hanging="705"/>
                <w:rPr>
                  <w:rFonts w:cs="Arial"/>
                  <w:szCs w:val="24"/>
                </w:rPr>
              </w:pPr>
              <w:r w:rsidRPr="00146FC9">
                <w:rPr>
                  <w:rFonts w:cs="Arial"/>
                  <w:noProof/>
                  <w:szCs w:val="24"/>
                  <w:lang w:eastAsia="zh-TW"/>
                </w:rPr>
                <w:lastRenderedPageBreak/>
                <w:drawing>
                  <wp:anchor distT="0" distB="0" distL="114300" distR="114300" simplePos="0" relativeHeight="251845632" behindDoc="0" locked="0" layoutInCell="1" allowOverlap="1" wp14:anchorId="70373DF0" wp14:editId="125013F4">
                    <wp:simplePos x="0" y="0"/>
                    <wp:positionH relativeFrom="column">
                      <wp:posOffset>5970905</wp:posOffset>
                    </wp:positionH>
                    <wp:positionV relativeFrom="paragraph">
                      <wp:posOffset>132080</wp:posOffset>
                    </wp:positionV>
                    <wp:extent cx="495300" cy="495300"/>
                    <wp:effectExtent l="19050" t="0" r="0" b="0"/>
                    <wp:wrapTight wrapText="bothSides">
                      <wp:wrapPolygon edited="0">
                        <wp:start x="-831" y="0"/>
                        <wp:lineTo x="-831" y="20769"/>
                        <wp:lineTo x="21600" y="20769"/>
                        <wp:lineTo x="21600" y="0"/>
                        <wp:lineTo x="-831" y="0"/>
                      </wp:wrapPolygon>
                    </wp:wrapTight>
                    <wp:docPr id="25"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Pr="00146FC9">
                <w:rPr>
                  <w:rFonts w:cs="Arial"/>
                  <w:szCs w:val="24"/>
                </w:rPr>
                <w:t>3.1.2</w:t>
              </w:r>
              <w:r w:rsidRPr="00146FC9">
                <w:rPr>
                  <w:rFonts w:cs="Arial"/>
                  <w:szCs w:val="24"/>
                </w:rPr>
                <w:tab/>
                <w:t>Wofür befinden sich auf dem Försterdreieck ein Spiegel und eine sogenannte Dosenlibelle, wie sie auch von Wasserwaagen bekannt ist?</w:t>
              </w:r>
            </w:p>
            <w:p w:rsidR="00C6592A" w:rsidRPr="00146FC9" w:rsidRDefault="00C6592A" w:rsidP="00960213">
              <w:pPr>
                <w:pStyle w:val="Labor-Text"/>
                <w:ind w:left="705" w:hanging="705"/>
                <w:rPr>
                  <w:rFonts w:cs="Arial"/>
                  <w:szCs w:val="24"/>
                </w:rPr>
              </w:pPr>
            </w:p>
            <w:p w:rsidR="00FF0131" w:rsidRPr="00146FC9" w:rsidRDefault="006575E4" w:rsidP="00960213">
              <w:pPr>
                <w:pStyle w:val="Labor-Text"/>
                <w:rPr>
                  <w:rFonts w:cs="Arial"/>
                  <w:szCs w:val="24"/>
                </w:rPr>
              </w:pPr>
              <w:r>
                <w:rPr>
                  <w:rFonts w:cs="Arial"/>
                  <w:b/>
                  <w:noProof/>
                  <w:szCs w:val="24"/>
                </w:rPr>
                <w:pict>
                  <v:rect id="_x0000_s1081" style="position:absolute;left:0;text-align:left;margin-left:33.9pt;margin-top:-.4pt;width:404.85pt;height:152.45pt;z-index:251855872" filled="f" strokecolor="black [3213]"/>
                </w:pict>
              </w:r>
            </w:p>
            <w:p w:rsidR="00FF0131" w:rsidRDefault="00FF0131" w:rsidP="00960213">
              <w:pPr>
                <w:pStyle w:val="Labor-Text"/>
                <w:ind w:left="708"/>
                <w:rPr>
                  <w:rFonts w:cs="Arial"/>
                  <w:b/>
                  <w:szCs w:val="24"/>
                </w:rPr>
              </w:pPr>
            </w:p>
            <w:p w:rsidR="00FF0131" w:rsidRDefault="00FF0131" w:rsidP="00960213">
              <w:pPr>
                <w:pStyle w:val="Labor-Text"/>
                <w:ind w:left="708"/>
                <w:rPr>
                  <w:rFonts w:cs="Arial"/>
                  <w:b/>
                  <w:szCs w:val="24"/>
                </w:rPr>
              </w:pPr>
            </w:p>
            <w:p w:rsidR="00FF0131" w:rsidRDefault="00FF0131" w:rsidP="00960213">
              <w:pPr>
                <w:pStyle w:val="Labor-Text"/>
                <w:ind w:left="708"/>
                <w:rPr>
                  <w:rFonts w:cs="Arial"/>
                  <w:b/>
                  <w:szCs w:val="24"/>
                </w:rPr>
              </w:pPr>
            </w:p>
            <w:p w:rsidR="00FF0131" w:rsidRDefault="00FF0131" w:rsidP="00960213">
              <w:pPr>
                <w:pStyle w:val="Labor-Text"/>
                <w:ind w:left="708"/>
                <w:rPr>
                  <w:rFonts w:cs="Arial"/>
                  <w:b/>
                  <w:szCs w:val="24"/>
                </w:rPr>
              </w:pPr>
            </w:p>
            <w:p w:rsidR="00FF0131" w:rsidRDefault="00FF0131" w:rsidP="00960213">
              <w:pPr>
                <w:pStyle w:val="Labor-Text"/>
                <w:ind w:left="708"/>
                <w:rPr>
                  <w:rFonts w:cs="Arial"/>
                  <w:b/>
                  <w:szCs w:val="24"/>
                </w:rPr>
              </w:pPr>
            </w:p>
            <w:p w:rsidR="00FF0131" w:rsidRDefault="00FF0131" w:rsidP="00960213">
              <w:pPr>
                <w:pStyle w:val="Labor-Text"/>
                <w:ind w:left="708"/>
                <w:rPr>
                  <w:rFonts w:cs="Arial"/>
                  <w:b/>
                  <w:szCs w:val="24"/>
                </w:rPr>
              </w:pPr>
            </w:p>
            <w:p w:rsidR="00FF0131" w:rsidRDefault="00FF0131" w:rsidP="00960213">
              <w:pPr>
                <w:pStyle w:val="Labor-Text"/>
                <w:ind w:left="708"/>
                <w:rPr>
                  <w:rFonts w:cs="Arial"/>
                  <w:b/>
                  <w:szCs w:val="24"/>
                </w:rPr>
              </w:pPr>
            </w:p>
            <w:p w:rsidR="00FF0131" w:rsidRPr="00146FC9" w:rsidRDefault="00FF0131" w:rsidP="00960213">
              <w:pPr>
                <w:pStyle w:val="Labor-Text"/>
                <w:ind w:left="708"/>
                <w:rPr>
                  <w:rFonts w:cs="Arial"/>
                  <w:szCs w:val="24"/>
                </w:rPr>
              </w:pPr>
            </w:p>
            <w:p w:rsidR="00FF0131" w:rsidRPr="00146FC9" w:rsidRDefault="00FF0131" w:rsidP="00960213">
              <w:pPr>
                <w:pStyle w:val="Labor-Text"/>
                <w:rPr>
                  <w:rFonts w:cs="Arial"/>
                  <w:szCs w:val="24"/>
                </w:rPr>
              </w:pPr>
            </w:p>
            <w:p w:rsidR="00FF0131" w:rsidRPr="00146FC9" w:rsidRDefault="00FF0131" w:rsidP="00960213">
              <w:pPr>
                <w:pStyle w:val="Labor-Text"/>
                <w:rPr>
                  <w:rFonts w:cs="Arial"/>
                  <w:szCs w:val="24"/>
                </w:rPr>
              </w:pPr>
            </w:p>
            <w:p w:rsidR="00C6592A" w:rsidRDefault="00C6592A" w:rsidP="00960213">
              <w:pPr>
                <w:pStyle w:val="Labor-Text"/>
                <w:ind w:left="705" w:hanging="705"/>
                <w:rPr>
                  <w:rFonts w:cs="Arial"/>
                  <w:szCs w:val="24"/>
                </w:rPr>
              </w:pPr>
            </w:p>
            <w:p w:rsidR="00C6592A" w:rsidRDefault="00C6592A" w:rsidP="00960213">
              <w:pPr>
                <w:pStyle w:val="Labor-Text"/>
                <w:ind w:left="705" w:hanging="705"/>
                <w:rPr>
                  <w:rFonts w:cs="Arial"/>
                  <w:szCs w:val="24"/>
                </w:rPr>
              </w:pPr>
            </w:p>
            <w:p w:rsidR="00C6592A" w:rsidRDefault="00C6592A" w:rsidP="00960213">
              <w:pPr>
                <w:pStyle w:val="Labor-Text"/>
                <w:ind w:left="705" w:hanging="705"/>
                <w:rPr>
                  <w:rFonts w:cs="Arial"/>
                  <w:szCs w:val="24"/>
                </w:rPr>
              </w:pPr>
              <w:r>
                <w:rPr>
                  <w:rFonts w:cs="Arial"/>
                  <w:noProof/>
                  <w:szCs w:val="24"/>
                  <w:lang w:eastAsia="zh-TW"/>
                </w:rPr>
                <w:drawing>
                  <wp:anchor distT="0" distB="0" distL="114300" distR="114300" simplePos="0" relativeHeight="251871232" behindDoc="0" locked="0" layoutInCell="1" allowOverlap="1" wp14:anchorId="251A438C" wp14:editId="7B9E0568">
                    <wp:simplePos x="0" y="0"/>
                    <wp:positionH relativeFrom="column">
                      <wp:posOffset>5947410</wp:posOffset>
                    </wp:positionH>
                    <wp:positionV relativeFrom="paragraph">
                      <wp:posOffset>141605</wp:posOffset>
                    </wp:positionV>
                    <wp:extent cx="502920" cy="498475"/>
                    <wp:effectExtent l="19050" t="0" r="0" b="0"/>
                    <wp:wrapNone/>
                    <wp:docPr id="37"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9" cstate="print"/>
                            <a:stretch>
                              <a:fillRect/>
                            </a:stretch>
                          </pic:blipFill>
                          <pic:spPr>
                            <a:xfrm>
                              <a:off x="0" y="0"/>
                              <a:ext cx="502920" cy="498475"/>
                            </a:xfrm>
                            <a:prstGeom prst="rect">
                              <a:avLst/>
                            </a:prstGeom>
                          </pic:spPr>
                        </pic:pic>
                      </a:graphicData>
                    </a:graphic>
                  </wp:anchor>
                </w:drawing>
              </w:r>
            </w:p>
            <w:p w:rsidR="00FF0131" w:rsidRDefault="00C6592A" w:rsidP="00960213">
              <w:pPr>
                <w:pStyle w:val="Labor-Text"/>
                <w:ind w:left="705" w:hanging="705"/>
                <w:rPr>
                  <w:rFonts w:cs="Arial"/>
                  <w:noProof/>
                  <w:szCs w:val="24"/>
                </w:rPr>
              </w:pPr>
              <w:r>
                <w:rPr>
                  <w:rFonts w:cs="Arial"/>
                  <w:szCs w:val="24"/>
                </w:rPr>
                <w:t>3.2</w:t>
              </w:r>
              <w:r>
                <w:rPr>
                  <w:rFonts w:cs="Arial"/>
                  <w:szCs w:val="24"/>
                </w:rPr>
                <w:tab/>
                <w:t xml:space="preserve">Versucht </w:t>
              </w:r>
              <w:r w:rsidR="00FF0131" w:rsidRPr="00146FC9">
                <w:rPr>
                  <w:rFonts w:cs="Arial"/>
                  <w:szCs w:val="24"/>
                </w:rPr>
                <w:t>die Funktionsweise des Försterdreiecks in Stichworten zu beschreiben.</w:t>
              </w:r>
              <w:r w:rsidR="00FF0131" w:rsidRPr="00146FC9">
                <w:rPr>
                  <w:rFonts w:cs="Arial"/>
                  <w:noProof/>
                  <w:szCs w:val="24"/>
                </w:rPr>
                <w:t xml:space="preserve"> </w:t>
              </w:r>
              <w:r w:rsidR="00FF0131">
                <w:rPr>
                  <w:rFonts w:cs="Arial"/>
                  <w:noProof/>
                  <w:szCs w:val="24"/>
                </w:rPr>
                <w:t xml:space="preserve">Die Simulation </w:t>
              </w:r>
              <w:r w:rsidR="00960910">
                <w:rPr>
                  <w:rFonts w:cs="Arial"/>
                  <w:noProof/>
                  <w:szCs w:val="24"/>
                </w:rPr>
                <w:t>3</w:t>
              </w:r>
              <w:r w:rsidR="003E4191">
                <w:rPr>
                  <w:rFonts w:cs="Arial"/>
                  <w:noProof/>
                  <w:szCs w:val="24"/>
                </w:rPr>
                <w:t xml:space="preserve"> </w:t>
              </w:r>
              <w:r w:rsidR="00EF1318">
                <w:rPr>
                  <w:rFonts w:cs="Arial"/>
                  <w:noProof/>
                  <w:szCs w:val="24"/>
                </w:rPr>
                <w:t>und die Skizze</w:t>
              </w:r>
              <w:r w:rsidR="006C425D">
                <w:rPr>
                  <w:rFonts w:cs="Arial"/>
                  <w:noProof/>
                  <w:szCs w:val="24"/>
                </w:rPr>
                <w:t xml:space="preserve"> aus Aufgabe 3.1.1 </w:t>
              </w:r>
              <w:r>
                <w:rPr>
                  <w:rFonts w:cs="Arial"/>
                  <w:noProof/>
                  <w:szCs w:val="24"/>
                </w:rPr>
                <w:t>helfen</w:t>
              </w:r>
              <w:r w:rsidR="00FF0131">
                <w:rPr>
                  <w:rFonts w:cs="Arial"/>
                  <w:noProof/>
                  <w:szCs w:val="24"/>
                </w:rPr>
                <w:t xml:space="preserve"> euch bei euren Überlegungen.</w:t>
              </w:r>
            </w:p>
            <w:p w:rsidR="00C6592A" w:rsidRPr="00146FC9" w:rsidRDefault="006575E4" w:rsidP="00960213">
              <w:pPr>
                <w:pStyle w:val="Labor-Text"/>
                <w:ind w:left="705" w:hanging="705"/>
                <w:rPr>
                  <w:rFonts w:cs="Arial"/>
                  <w:szCs w:val="24"/>
                </w:rPr>
              </w:pPr>
              <w:r>
                <w:rPr>
                  <w:rFonts w:cs="Arial"/>
                  <w:noProof/>
                  <w:szCs w:val="24"/>
                </w:rPr>
                <w:pict>
                  <v:rect id="_x0000_s1083" style="position:absolute;left:0;text-align:left;margin-left:33.9pt;margin-top:13.05pt;width:404.85pt;height:179.55pt;z-index:251857920" filled="f" strokecolor="black [3213]"/>
                </w:pict>
              </w:r>
            </w:p>
            <w:p w:rsidR="00FF0131" w:rsidRPr="00146FC9" w:rsidRDefault="00C6592A" w:rsidP="00960213">
              <w:pPr>
                <w:pStyle w:val="Labor-Text"/>
                <w:ind w:left="705" w:hanging="705"/>
                <w:rPr>
                  <w:rFonts w:cs="Arial"/>
                  <w:szCs w:val="24"/>
                </w:rPr>
              </w:pPr>
              <w:r>
                <w:rPr>
                  <w:rFonts w:cs="Arial"/>
                  <w:noProof/>
                  <w:szCs w:val="24"/>
                  <w:lang w:eastAsia="zh-TW"/>
                </w:rPr>
                <w:drawing>
                  <wp:anchor distT="0" distB="0" distL="114300" distR="114300" simplePos="0" relativeHeight="251852800" behindDoc="0" locked="0" layoutInCell="1" allowOverlap="1" wp14:anchorId="784265C8" wp14:editId="2647A55D">
                    <wp:simplePos x="0" y="0"/>
                    <wp:positionH relativeFrom="column">
                      <wp:posOffset>5982970</wp:posOffset>
                    </wp:positionH>
                    <wp:positionV relativeFrom="paragraph">
                      <wp:posOffset>13335</wp:posOffset>
                    </wp:positionV>
                    <wp:extent cx="479425" cy="498475"/>
                    <wp:effectExtent l="19050" t="0" r="0" b="0"/>
                    <wp:wrapTight wrapText="bothSides">
                      <wp:wrapPolygon edited="0">
                        <wp:start x="-858" y="0"/>
                        <wp:lineTo x="-858" y="20637"/>
                        <wp:lineTo x="21457" y="20637"/>
                        <wp:lineTo x="21457" y="0"/>
                        <wp:lineTo x="-858" y="0"/>
                      </wp:wrapPolygon>
                    </wp:wrapTight>
                    <wp:docPr id="28"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79425" cy="498475"/>
                            </a:xfrm>
                            <a:prstGeom prst="rect">
                              <a:avLst/>
                            </a:prstGeom>
                            <a:noFill/>
                            <a:ln w="9525">
                              <a:noFill/>
                              <a:miter lim="800000"/>
                              <a:headEnd/>
                              <a:tailEnd/>
                            </a:ln>
                          </pic:spPr>
                        </pic:pic>
                      </a:graphicData>
                    </a:graphic>
                  </wp:anchor>
                </w:drawing>
              </w: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E55166" w:rsidRDefault="00E55166" w:rsidP="00960213">
              <w:pPr>
                <w:pStyle w:val="Labor-Text"/>
                <w:ind w:left="705" w:hanging="705"/>
                <w:rPr>
                  <w:rFonts w:cs="Arial"/>
                  <w:szCs w:val="24"/>
                </w:rPr>
              </w:pPr>
            </w:p>
            <w:p w:rsidR="00E55166" w:rsidRDefault="00E55166" w:rsidP="00960213">
              <w:pPr>
                <w:pStyle w:val="Labor-Text"/>
                <w:ind w:left="705" w:hanging="705"/>
                <w:rPr>
                  <w:rFonts w:cs="Arial"/>
                  <w:szCs w:val="24"/>
                </w:rPr>
              </w:pPr>
            </w:p>
            <w:p w:rsidR="00E55166" w:rsidRDefault="00E55166" w:rsidP="00960213">
              <w:pPr>
                <w:pStyle w:val="Labor-Text"/>
                <w:ind w:left="705" w:hanging="705"/>
                <w:rPr>
                  <w:rFonts w:cs="Arial"/>
                  <w:szCs w:val="24"/>
                </w:rPr>
              </w:pPr>
            </w:p>
            <w:p w:rsidR="00FF0131" w:rsidRDefault="00FF0131" w:rsidP="00960213">
              <w:pPr>
                <w:pStyle w:val="Labor-Text"/>
                <w:ind w:left="705" w:hanging="705"/>
                <w:rPr>
                  <w:rFonts w:cs="Arial"/>
                  <w:szCs w:val="24"/>
                </w:rPr>
              </w:pPr>
              <w:r w:rsidRPr="00146FC9">
                <w:rPr>
                  <w:rFonts w:cs="Arial"/>
                  <w:noProof/>
                  <w:szCs w:val="24"/>
                  <w:lang w:eastAsia="zh-TW"/>
                </w:rPr>
                <w:drawing>
                  <wp:anchor distT="0" distB="0" distL="114300" distR="114300" simplePos="0" relativeHeight="251847680" behindDoc="0" locked="0" layoutInCell="1" allowOverlap="1" wp14:anchorId="259FB66E" wp14:editId="7B266509">
                    <wp:simplePos x="0" y="0"/>
                    <wp:positionH relativeFrom="column">
                      <wp:posOffset>5939790</wp:posOffset>
                    </wp:positionH>
                    <wp:positionV relativeFrom="paragraph">
                      <wp:posOffset>95250</wp:posOffset>
                    </wp:positionV>
                    <wp:extent cx="498475" cy="498475"/>
                    <wp:effectExtent l="19050" t="0" r="0" b="0"/>
                    <wp:wrapTight wrapText="bothSides">
                      <wp:wrapPolygon edited="0">
                        <wp:start x="-825" y="0"/>
                        <wp:lineTo x="-825" y="20637"/>
                        <wp:lineTo x="21462" y="20637"/>
                        <wp:lineTo x="21462" y="0"/>
                        <wp:lineTo x="-825" y="0"/>
                      </wp:wrapPolygon>
                    </wp:wrapTight>
                    <wp:docPr id="38"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98475" cy="498475"/>
                            </a:xfrm>
                            <a:prstGeom prst="rect">
                              <a:avLst/>
                            </a:prstGeom>
                            <a:noFill/>
                            <a:ln w="9525">
                              <a:noFill/>
                              <a:miter lim="800000"/>
                              <a:headEnd/>
                              <a:tailEnd/>
                            </a:ln>
                          </pic:spPr>
                        </pic:pic>
                      </a:graphicData>
                    </a:graphic>
                  </wp:anchor>
                </w:drawing>
              </w:r>
              <w:r w:rsidRPr="00146FC9">
                <w:rPr>
                  <w:rFonts w:cs="Arial"/>
                  <w:szCs w:val="24"/>
                </w:rPr>
                <w:t>3.3</w:t>
              </w:r>
              <w:r w:rsidRPr="00146FC9">
                <w:rPr>
                  <w:rFonts w:cs="Arial"/>
                  <w:szCs w:val="24"/>
                </w:rPr>
                <w:tab/>
                <w:t xml:space="preserve">Wie kann man mithilfe des Försterdreiecks </w:t>
              </w:r>
              <w:r w:rsidR="0033350C">
                <w:rPr>
                  <w:rFonts w:cs="Arial"/>
                  <w:szCs w:val="24"/>
                </w:rPr>
                <w:t>und den</w:t>
              </w:r>
              <w:r>
                <w:rPr>
                  <w:rFonts w:cs="Arial"/>
                  <w:szCs w:val="24"/>
                </w:rPr>
                <w:t xml:space="preserve"> Erkenntnisse</w:t>
              </w:r>
              <w:r w:rsidR="0033350C">
                <w:rPr>
                  <w:rFonts w:cs="Arial"/>
                  <w:szCs w:val="24"/>
                </w:rPr>
                <w:t>n</w:t>
              </w:r>
              <w:r>
                <w:rPr>
                  <w:rFonts w:cs="Arial"/>
                  <w:szCs w:val="24"/>
                </w:rPr>
                <w:t xml:space="preserve"> der letzten Aufgaben </w:t>
              </w:r>
              <w:r w:rsidRPr="00146FC9">
                <w:rPr>
                  <w:rFonts w:cs="Arial"/>
                  <w:szCs w:val="24"/>
                </w:rPr>
                <w:t>die Höhe des Baumes bestimmen? Stellt eine Formel zum Berechnen der Gesamthöhe des Baumes auf.</w:t>
              </w:r>
            </w:p>
            <w:p w:rsidR="00C6592A" w:rsidRPr="00146FC9" w:rsidRDefault="006575E4" w:rsidP="00960213">
              <w:pPr>
                <w:pStyle w:val="Labor-Text"/>
                <w:ind w:left="705" w:hanging="705"/>
                <w:rPr>
                  <w:rFonts w:cs="Arial"/>
                  <w:szCs w:val="24"/>
                </w:rPr>
              </w:pPr>
              <w:r>
                <w:rPr>
                  <w:rFonts w:cs="Arial"/>
                  <w:noProof/>
                  <w:szCs w:val="24"/>
                </w:rPr>
                <w:pict>
                  <v:rect id="_x0000_s1082" style="position:absolute;left:0;text-align:left;margin-left:33.9pt;margin-top:12pt;width:404.85pt;height:80.4pt;z-index:251856896" filled="f" strokecolor="black [3213]"/>
                </w:pict>
              </w:r>
            </w:p>
            <w:p w:rsidR="00FF0131" w:rsidRPr="00146FC9"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A13B1F" w:rsidRDefault="00A13B1F" w:rsidP="00960213">
              <w:pPr>
                <w:pStyle w:val="Labor-Text"/>
                <w:ind w:left="705" w:hanging="705"/>
                <w:rPr>
                  <w:rFonts w:cs="Arial"/>
                  <w:b/>
                  <w:szCs w:val="24"/>
                </w:rPr>
              </w:pPr>
              <w:r w:rsidRPr="00A13B1F">
                <w:rPr>
                  <w:rFonts w:cs="Arial"/>
                  <w:b/>
                  <w:szCs w:val="24"/>
                </w:rPr>
                <w:lastRenderedPageBreak/>
                <w:t>Experiment 3: Höhenbestimmung eines Baumes:</w:t>
              </w:r>
            </w:p>
            <w:p w:rsidR="00A13B1F" w:rsidRDefault="00A13B1F" w:rsidP="00960213">
              <w:pPr>
                <w:pStyle w:val="Labor-Text"/>
                <w:ind w:left="705" w:hanging="705"/>
                <w:rPr>
                  <w:rFonts w:cs="Arial"/>
                  <w:b/>
                  <w:szCs w:val="24"/>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512"/>
                <w:gridCol w:w="4776"/>
              </w:tblGrid>
              <w:tr w:rsidR="00A13B1F" w:rsidTr="00747AA9">
                <w:trPr>
                  <w:trHeight w:val="1117"/>
                </w:trPr>
                <w:tc>
                  <w:tcPr>
                    <w:tcW w:w="4512" w:type="dxa"/>
                    <w:shd w:val="clear" w:color="auto" w:fill="FFFFFF" w:themeFill="background1"/>
                  </w:tcPr>
                  <w:p w:rsidR="00A13B1F" w:rsidRPr="002F1020" w:rsidRDefault="00A13B1F" w:rsidP="00960213">
                    <w:pPr>
                      <w:pStyle w:val="Labor-Materialbox-berschrift"/>
                    </w:pPr>
                    <w:r w:rsidRPr="00AD08D4">
                      <w:t>Material</w:t>
                    </w:r>
                  </w:p>
                  <w:p w:rsidR="00A13B1F" w:rsidRDefault="00A13B1F" w:rsidP="00960213">
                    <w:pPr>
                      <w:pStyle w:val="Labor-Aufzhlung"/>
                    </w:pPr>
                    <w:r>
                      <w:t>Försterdreieck</w:t>
                    </w:r>
                  </w:p>
                  <w:p w:rsidR="00A13B1F" w:rsidRPr="00793397" w:rsidRDefault="00A13B1F" w:rsidP="00960213">
                    <w:pPr>
                      <w:pStyle w:val="Labor-Aufzhlung"/>
                    </w:pPr>
                    <w:r>
                      <w:t>Maßband</w:t>
                    </w:r>
                  </w:p>
                </w:tc>
                <w:tc>
                  <w:tcPr>
                    <w:tcW w:w="4776" w:type="dxa"/>
                    <w:shd w:val="clear" w:color="auto" w:fill="FFFFFF" w:themeFill="background1"/>
                  </w:tcPr>
                  <w:p w:rsidR="00A13B1F" w:rsidRPr="009534FB" w:rsidRDefault="00B967C9" w:rsidP="00960213">
                    <w:pPr>
                      <w:pStyle w:val="Labor-Text"/>
                      <w:jc w:val="right"/>
                    </w:pPr>
                    <w:r>
                      <w:rPr>
                        <w:noProof/>
                        <w:lang w:eastAsia="zh-TW"/>
                      </w:rPr>
                      <w:drawing>
                        <wp:inline distT="0" distB="0" distL="0" distR="0" wp14:anchorId="0AFF0AA0" wp14:editId="75475571">
                          <wp:extent cx="2047875" cy="1535908"/>
                          <wp:effectExtent l="19050" t="0" r="9525" b="0"/>
                          <wp:docPr id="708" name="Grafik 707" descr="Material Auf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Aufg3.jpg"/>
                                  <pic:cNvPicPr/>
                                </pic:nvPicPr>
                                <pic:blipFill>
                                  <a:blip r:embed="rId33" cstate="print"/>
                                  <a:stretch>
                                    <a:fillRect/>
                                  </a:stretch>
                                </pic:blipFill>
                                <pic:spPr>
                                  <a:xfrm>
                                    <a:off x="0" y="0"/>
                                    <a:ext cx="2047199" cy="1535401"/>
                                  </a:xfrm>
                                  <a:prstGeom prst="rect">
                                    <a:avLst/>
                                  </a:prstGeom>
                                </pic:spPr>
                              </pic:pic>
                            </a:graphicData>
                          </a:graphic>
                        </wp:inline>
                      </w:drawing>
                    </w:r>
                  </w:p>
                </w:tc>
              </w:tr>
            </w:tbl>
            <w:p w:rsidR="00A13B1F" w:rsidRPr="00A13B1F" w:rsidRDefault="00A13B1F" w:rsidP="00960213">
              <w:pPr>
                <w:pStyle w:val="Labor-Text"/>
                <w:ind w:left="705" w:hanging="705"/>
                <w:rPr>
                  <w:rFonts w:cs="Arial"/>
                  <w:b/>
                  <w:szCs w:val="24"/>
                </w:rPr>
              </w:pPr>
            </w:p>
            <w:p w:rsidR="00A13B1F" w:rsidRDefault="00A13B1F" w:rsidP="00960213">
              <w:pPr>
                <w:pStyle w:val="Labor-Text"/>
                <w:ind w:left="705" w:hanging="705"/>
                <w:rPr>
                  <w:rFonts w:cs="Arial"/>
                  <w:szCs w:val="24"/>
                </w:rPr>
              </w:pPr>
            </w:p>
            <w:p w:rsidR="00FF0131" w:rsidRDefault="00C6592A" w:rsidP="00960213">
              <w:pPr>
                <w:pStyle w:val="Labor-Text"/>
                <w:ind w:left="705" w:hanging="705"/>
                <w:rPr>
                  <w:rFonts w:cs="Arial"/>
                  <w:szCs w:val="24"/>
                </w:rPr>
              </w:pPr>
              <w:r>
                <w:rPr>
                  <w:rFonts w:cs="Arial"/>
                  <w:noProof/>
                  <w:szCs w:val="24"/>
                  <w:lang w:eastAsia="zh-TW"/>
                </w:rPr>
                <w:drawing>
                  <wp:anchor distT="0" distB="0" distL="114300" distR="114300" simplePos="0" relativeHeight="251848704" behindDoc="0" locked="0" layoutInCell="1" allowOverlap="1" wp14:anchorId="4CA5CE87" wp14:editId="0FF10243">
                    <wp:simplePos x="0" y="0"/>
                    <wp:positionH relativeFrom="column">
                      <wp:posOffset>5935345</wp:posOffset>
                    </wp:positionH>
                    <wp:positionV relativeFrom="paragraph">
                      <wp:posOffset>12700</wp:posOffset>
                    </wp:positionV>
                    <wp:extent cx="490220" cy="486410"/>
                    <wp:effectExtent l="19050" t="0" r="5080" b="0"/>
                    <wp:wrapNone/>
                    <wp:docPr id="40"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cstate="print"/>
                            <a:stretch>
                              <a:fillRect/>
                            </a:stretch>
                          </pic:blipFill>
                          <pic:spPr>
                            <a:xfrm>
                              <a:off x="0" y="0"/>
                              <a:ext cx="490220" cy="486410"/>
                            </a:xfrm>
                            <a:prstGeom prst="rect">
                              <a:avLst/>
                            </a:prstGeom>
                          </pic:spPr>
                        </pic:pic>
                      </a:graphicData>
                    </a:graphic>
                  </wp:anchor>
                </w:drawing>
              </w:r>
              <w:r w:rsidR="006575E4">
                <w:rPr>
                  <w:rFonts w:cs="Arial"/>
                  <w:noProof/>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2" type="#_x0000_t67" style="position:absolute;left:0;text-align:left;margin-left:393.9pt;margin-top:4.55pt;width:15.85pt;height:30.15pt;z-index:251881472;mso-position-horizontal-relative:text;mso-position-vertical-relative:text" strokecolor="white [3212]">
                    <v:textbox style="layout-flow:vertical-ideographic"/>
                  </v:shape>
                </w:pict>
              </w:r>
              <w:r w:rsidR="002D1204">
                <w:rPr>
                  <w:rFonts w:cs="Arial"/>
                  <w:noProof/>
                  <w:szCs w:val="24"/>
                  <w:lang w:eastAsia="zh-TW"/>
                </w:rPr>
                <w:drawing>
                  <wp:anchor distT="0" distB="0" distL="0" distR="0" simplePos="0" relativeHeight="251880448" behindDoc="1" locked="0" layoutInCell="1" allowOverlap="1" wp14:anchorId="2BF0896D" wp14:editId="45D4E035">
                    <wp:simplePos x="0" y="0"/>
                    <wp:positionH relativeFrom="column">
                      <wp:posOffset>3298825</wp:posOffset>
                    </wp:positionH>
                    <wp:positionV relativeFrom="paragraph">
                      <wp:posOffset>12700</wp:posOffset>
                    </wp:positionV>
                    <wp:extent cx="2426970" cy="3241675"/>
                    <wp:effectExtent l="19050" t="0" r="0" b="0"/>
                    <wp:wrapTight wrapText="left">
                      <wp:wrapPolygon edited="0">
                        <wp:start x="-170" y="0"/>
                        <wp:lineTo x="-170" y="21452"/>
                        <wp:lineTo x="21532" y="21452"/>
                        <wp:lineTo x="21532" y="0"/>
                        <wp:lineTo x="-170" y="0"/>
                      </wp:wrapPolygon>
                    </wp:wrapTight>
                    <wp:docPr id="18" name="Grafik 17" descr="Baum Auf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m Aufg 3.jpg"/>
                            <pic:cNvPicPr/>
                          </pic:nvPicPr>
                          <pic:blipFill>
                            <a:blip r:embed="rId34" cstate="print"/>
                            <a:stretch>
                              <a:fillRect/>
                            </a:stretch>
                          </pic:blipFill>
                          <pic:spPr>
                            <a:xfrm>
                              <a:off x="0" y="0"/>
                              <a:ext cx="2426970" cy="3241675"/>
                            </a:xfrm>
                            <a:prstGeom prst="rect">
                              <a:avLst/>
                            </a:prstGeom>
                          </pic:spPr>
                        </pic:pic>
                      </a:graphicData>
                    </a:graphic>
                  </wp:anchor>
                </w:drawing>
              </w:r>
              <w:r w:rsidR="006575E4">
                <w:rPr>
                  <w:rFonts w:cs="Arial"/>
                  <w:noProof/>
                  <w:szCs w:val="24"/>
                </w:rPr>
                <w:pict>
                  <v:shape id="_x0000_s1092" type="#_x0000_t67" style="position:absolute;left:0;text-align:left;margin-left:389.2pt;margin-top:4.55pt;width:20.55pt;height:38.55pt;z-index:251869184;mso-position-horizontal-relative:text;mso-position-vertical-relative:text" filled="f" stroked="f">
                    <v:textbox style="layout-flow:vertical-ideographic"/>
                  </v:shape>
                </w:pict>
              </w:r>
              <w:r w:rsidR="00FF0131" w:rsidRPr="00146FC9">
                <w:rPr>
                  <w:rFonts w:cs="Arial"/>
                  <w:szCs w:val="24"/>
                </w:rPr>
                <w:t>3.4</w:t>
              </w:r>
              <w:r w:rsidR="00D5472C">
                <w:rPr>
                  <w:rFonts w:cs="Arial"/>
                  <w:szCs w:val="24"/>
                </w:rPr>
                <w:t>.1</w:t>
              </w:r>
              <w:r w:rsidR="00E55166">
                <w:rPr>
                  <w:rFonts w:cs="Arial"/>
                  <w:szCs w:val="24"/>
                </w:rPr>
                <w:tab/>
                <w:t>Geht nun nach draußen und nimmt</w:t>
              </w:r>
              <w:r w:rsidR="00FF0131" w:rsidRPr="00146FC9">
                <w:rPr>
                  <w:rFonts w:cs="Arial"/>
                  <w:szCs w:val="24"/>
                </w:rPr>
                <w:t xml:space="preserve"> das Försterdreieck sowie das Maßband mit. </w:t>
              </w:r>
              <w:r w:rsidR="00FF0131">
                <w:rPr>
                  <w:rFonts w:cs="Arial"/>
                  <w:szCs w:val="24"/>
                </w:rPr>
                <w:t>Draußen geht ihr nach links und am Ende des Gebäudes wieder links. Wenn ihr die Treppe hoch geht seht ihr auf der rechten Seite diese beiden Bäume. Nun kann jeder zunächst die Höhe des höheren (rechten) Baumes schätzen. Schreibt eure Schätzergebnisse hier auf.</w:t>
              </w:r>
            </w:p>
            <w:p w:rsidR="00C6592A" w:rsidRDefault="006575E4" w:rsidP="00960213">
              <w:pPr>
                <w:pStyle w:val="Labor-Text"/>
                <w:ind w:left="705" w:hanging="705"/>
                <w:rPr>
                  <w:rFonts w:cs="Arial"/>
                  <w:szCs w:val="24"/>
                </w:rPr>
              </w:pPr>
              <w:r>
                <w:rPr>
                  <w:rFonts w:cs="Arial"/>
                  <w:noProof/>
                  <w:szCs w:val="24"/>
                </w:rPr>
                <w:pict>
                  <v:rect id="_x0000_s1089" style="position:absolute;left:0;text-align:left;margin-left:33.9pt;margin-top:12.4pt;width:216.15pt;height:121.85pt;z-index:251866112" filled="f" strokecolor="black [3213]"/>
                </w:pict>
              </w:r>
            </w:p>
            <w:p w:rsidR="002D1204" w:rsidRDefault="002D1204" w:rsidP="00960213">
              <w:pPr>
                <w:pStyle w:val="Labor-Text"/>
                <w:ind w:left="705" w:hanging="705"/>
                <w:rPr>
                  <w:rFonts w:cs="Arial"/>
                  <w:szCs w:val="24"/>
                </w:rPr>
              </w:pPr>
            </w:p>
            <w:p w:rsidR="002D1204" w:rsidRPr="00146FC9" w:rsidRDefault="002D1204" w:rsidP="00960213">
              <w:pPr>
                <w:pStyle w:val="Labor-Text"/>
                <w:ind w:left="705" w:hanging="705"/>
                <w:rPr>
                  <w:rFonts w:cs="Arial"/>
                  <w:szCs w:val="24"/>
                </w:rPr>
              </w:pPr>
            </w:p>
            <w:p w:rsidR="00FF0131" w:rsidRDefault="00FF0131" w:rsidP="00960213">
              <w:pPr>
                <w:pStyle w:val="Labor-Text"/>
                <w:ind w:left="705" w:hanging="705"/>
                <w:rPr>
                  <w:rFonts w:cs="Arial"/>
                  <w:szCs w:val="24"/>
                </w:rPr>
              </w:pPr>
              <w:r w:rsidRPr="00146FC9">
                <w:rPr>
                  <w:rFonts w:cs="Arial"/>
                  <w:szCs w:val="24"/>
                </w:rPr>
                <w:tab/>
              </w: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FF0131" w:rsidRPr="00146FC9" w:rsidRDefault="00FF0131" w:rsidP="00960213">
              <w:pPr>
                <w:pStyle w:val="Labor-Text"/>
                <w:ind w:left="705" w:hanging="705"/>
                <w:rPr>
                  <w:rFonts w:cs="Arial"/>
                  <w:szCs w:val="24"/>
                </w:rPr>
              </w:pPr>
            </w:p>
            <w:p w:rsidR="00FF0131" w:rsidRPr="00146FC9"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r w:rsidRPr="00146FC9">
                <w:rPr>
                  <w:rFonts w:cs="Arial"/>
                  <w:szCs w:val="24"/>
                </w:rPr>
                <w:tab/>
              </w: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C6592A" w:rsidRDefault="00C6592A" w:rsidP="00960213">
              <w:pPr>
                <w:pStyle w:val="Labor-Text"/>
                <w:ind w:left="705" w:hanging="705"/>
                <w:rPr>
                  <w:rFonts w:cs="Arial"/>
                  <w:szCs w:val="24"/>
                </w:rPr>
              </w:pPr>
            </w:p>
            <w:p w:rsidR="00C6592A" w:rsidRDefault="00C6592A" w:rsidP="00960213">
              <w:pPr>
                <w:pStyle w:val="Labor-Text"/>
                <w:ind w:left="705" w:hanging="705"/>
                <w:rPr>
                  <w:rFonts w:cs="Arial"/>
                  <w:szCs w:val="24"/>
                </w:rPr>
              </w:pPr>
              <w:r>
                <w:rPr>
                  <w:rFonts w:cs="Arial"/>
                  <w:noProof/>
                  <w:szCs w:val="24"/>
                  <w:lang w:eastAsia="zh-TW"/>
                </w:rPr>
                <w:drawing>
                  <wp:anchor distT="0" distB="0" distL="114300" distR="114300" simplePos="0" relativeHeight="251846656" behindDoc="0" locked="0" layoutInCell="1" allowOverlap="1" wp14:anchorId="12AA2148" wp14:editId="23CB7A56">
                    <wp:simplePos x="0" y="0"/>
                    <wp:positionH relativeFrom="column">
                      <wp:posOffset>5947410</wp:posOffset>
                    </wp:positionH>
                    <wp:positionV relativeFrom="paragraph">
                      <wp:posOffset>156210</wp:posOffset>
                    </wp:positionV>
                    <wp:extent cx="483870" cy="498475"/>
                    <wp:effectExtent l="19050" t="0" r="0" b="0"/>
                    <wp:wrapTight wrapText="bothSides">
                      <wp:wrapPolygon edited="0">
                        <wp:start x="-850" y="0"/>
                        <wp:lineTo x="-850" y="20637"/>
                        <wp:lineTo x="21260" y="20637"/>
                        <wp:lineTo x="21260" y="0"/>
                        <wp:lineTo x="-850" y="0"/>
                      </wp:wrapPolygon>
                    </wp:wrapTight>
                    <wp:docPr id="41"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83870" cy="498475"/>
                            </a:xfrm>
                            <a:prstGeom prst="rect">
                              <a:avLst/>
                            </a:prstGeom>
                            <a:noFill/>
                            <a:ln w="9525">
                              <a:noFill/>
                              <a:miter lim="800000"/>
                              <a:headEnd/>
                              <a:tailEnd/>
                            </a:ln>
                          </pic:spPr>
                        </pic:pic>
                      </a:graphicData>
                    </a:graphic>
                  </wp:anchor>
                </w:drawing>
              </w:r>
            </w:p>
            <w:p w:rsidR="00FF0131" w:rsidRDefault="00D5472C" w:rsidP="00960213">
              <w:pPr>
                <w:pStyle w:val="Labor-Text"/>
                <w:ind w:left="705" w:hanging="705"/>
                <w:rPr>
                  <w:rFonts w:cs="Arial"/>
                  <w:szCs w:val="24"/>
                </w:rPr>
              </w:pPr>
              <w:r>
                <w:rPr>
                  <w:rFonts w:cs="Arial"/>
                  <w:szCs w:val="24"/>
                </w:rPr>
                <w:t>3.4.2</w:t>
              </w:r>
              <w:r>
                <w:rPr>
                  <w:rFonts w:cs="Arial"/>
                  <w:szCs w:val="24"/>
                </w:rPr>
                <w:tab/>
              </w:r>
              <w:r w:rsidR="00FF0131" w:rsidRPr="00146FC9">
                <w:rPr>
                  <w:rFonts w:cs="Arial"/>
                  <w:szCs w:val="24"/>
                </w:rPr>
                <w:t>Bestätigt bzw. widerlegt eure Schätzwerte mithilfe einer Messung und Berechnung mit dem Försterdreieck</w:t>
              </w:r>
              <w:r w:rsidR="00FF0131">
                <w:rPr>
                  <w:rFonts w:cs="Arial"/>
                  <w:szCs w:val="24"/>
                </w:rPr>
                <w:t>. Wie hoch ist der Baum tatsächlich?</w:t>
              </w:r>
            </w:p>
            <w:p w:rsidR="00C6592A" w:rsidRPr="00146FC9" w:rsidRDefault="00C6592A" w:rsidP="00960213">
              <w:pPr>
                <w:pStyle w:val="Labor-Text"/>
                <w:ind w:left="705" w:hanging="705"/>
                <w:rPr>
                  <w:rFonts w:cs="Arial"/>
                  <w:szCs w:val="24"/>
                </w:rPr>
              </w:pPr>
            </w:p>
            <w:p w:rsidR="00FF0131" w:rsidRPr="00146FC9" w:rsidRDefault="006575E4" w:rsidP="00960213">
              <w:pPr>
                <w:pStyle w:val="Labor-Text"/>
                <w:ind w:left="705" w:hanging="705"/>
                <w:rPr>
                  <w:rFonts w:cs="Arial"/>
                  <w:szCs w:val="24"/>
                </w:rPr>
              </w:pPr>
              <w:r>
                <w:rPr>
                  <w:rFonts w:cs="Arial"/>
                  <w:noProof/>
                  <w:szCs w:val="24"/>
                </w:rPr>
                <w:pict>
                  <v:rect id="_x0000_s1084" style="position:absolute;left:0;text-align:left;margin-left:172.9pt;margin-top:.15pt;width:262.1pt;height:105.9pt;z-index:251858944" filled="f" strokecolor="black [3213]"/>
                </w:pict>
              </w:r>
              <w:r w:rsidR="00FF0131" w:rsidRPr="00146FC9">
                <w:rPr>
                  <w:rFonts w:cs="Arial"/>
                  <w:szCs w:val="24"/>
                </w:rPr>
                <w:tab/>
              </w:r>
              <w:r w:rsidR="007513BF">
                <w:rPr>
                  <w:rFonts w:cs="Arial"/>
                  <w:noProof/>
                  <w:szCs w:val="24"/>
                  <w:lang w:eastAsia="zh-TW"/>
                </w:rPr>
                <w:drawing>
                  <wp:inline distT="0" distB="0" distL="0" distR="0" wp14:anchorId="5020EB0A" wp14:editId="19E5C882">
                    <wp:extent cx="1614769" cy="1436977"/>
                    <wp:effectExtent l="0" t="0" r="4481" b="0"/>
                    <wp:docPr id="29" name="Grafik 28" descr="Auf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fg3.png"/>
                            <pic:cNvPicPr/>
                          </pic:nvPicPr>
                          <pic:blipFill>
                            <a:blip r:embed="rId35" cstate="print"/>
                            <a:stretch>
                              <a:fillRect/>
                            </a:stretch>
                          </pic:blipFill>
                          <pic:spPr>
                            <a:xfrm>
                              <a:off x="0" y="0"/>
                              <a:ext cx="1614598" cy="1436825"/>
                            </a:xfrm>
                            <a:prstGeom prst="rect">
                              <a:avLst/>
                            </a:prstGeom>
                          </pic:spPr>
                        </pic:pic>
                      </a:graphicData>
                    </a:graphic>
                  </wp:inline>
                </w:drawing>
              </w:r>
            </w:p>
            <w:p w:rsidR="00FF0131" w:rsidRDefault="00FF0131" w:rsidP="001F677A">
              <w:pPr>
                <w:pStyle w:val="Labor-Text"/>
                <w:ind w:left="705" w:hanging="705"/>
                <w:rPr>
                  <w:rFonts w:cs="Arial"/>
                  <w:szCs w:val="24"/>
                </w:rPr>
              </w:pPr>
              <w:r w:rsidRPr="00146FC9">
                <w:rPr>
                  <w:rFonts w:cs="Arial"/>
                  <w:noProof/>
                  <w:szCs w:val="24"/>
                  <w:lang w:eastAsia="zh-TW"/>
                </w:rPr>
                <w:lastRenderedPageBreak/>
                <w:drawing>
                  <wp:anchor distT="0" distB="0" distL="114300" distR="114300" simplePos="0" relativeHeight="251849728" behindDoc="0" locked="0" layoutInCell="1" allowOverlap="1" wp14:anchorId="1F49EFF5" wp14:editId="72873D7A">
                    <wp:simplePos x="0" y="0"/>
                    <wp:positionH relativeFrom="column">
                      <wp:posOffset>5932805</wp:posOffset>
                    </wp:positionH>
                    <wp:positionV relativeFrom="paragraph">
                      <wp:posOffset>50800</wp:posOffset>
                    </wp:positionV>
                    <wp:extent cx="495300" cy="495300"/>
                    <wp:effectExtent l="19050" t="0" r="0" b="0"/>
                    <wp:wrapTight wrapText="bothSides">
                      <wp:wrapPolygon edited="0">
                        <wp:start x="-831" y="0"/>
                        <wp:lineTo x="-831" y="20769"/>
                        <wp:lineTo x="21600" y="20769"/>
                        <wp:lineTo x="21600" y="0"/>
                        <wp:lineTo x="-831" y="0"/>
                      </wp:wrapPolygon>
                    </wp:wrapTight>
                    <wp:docPr id="42"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Pr>
                  <w:rFonts w:cs="Arial"/>
                  <w:szCs w:val="24"/>
                </w:rPr>
                <w:t>3.5</w:t>
              </w:r>
              <w:r>
                <w:rPr>
                  <w:rFonts w:cs="Arial"/>
                  <w:szCs w:val="24"/>
                </w:rPr>
                <w:tab/>
              </w:r>
              <w:r w:rsidR="000F7308">
                <w:rPr>
                  <w:rFonts w:cs="Arial"/>
                  <w:szCs w:val="24"/>
                </w:rPr>
                <w:t>Bei genauerem Betrachten und Bemessen werdet ihr feststellen, dass euer Försterdreieck</w:t>
              </w:r>
              <w:r>
                <w:rPr>
                  <w:rFonts w:cs="Arial"/>
                  <w:szCs w:val="24"/>
                </w:rPr>
                <w:t xml:space="preserve"> aus einem gleichschenkligen Dreieck</w:t>
              </w:r>
              <w:r w:rsidR="000F7308">
                <w:rPr>
                  <w:rFonts w:cs="Arial"/>
                  <w:szCs w:val="24"/>
                </w:rPr>
                <w:t xml:space="preserve"> </w:t>
              </w:r>
              <w:r w:rsidR="001F677A">
                <w:rPr>
                  <w:rFonts w:cs="Arial"/>
                  <w:szCs w:val="24"/>
                </w:rPr>
                <w:t xml:space="preserve">(Schenkel jeweils 25 cm) </w:t>
              </w:r>
              <w:r w:rsidR="000F7308">
                <w:rPr>
                  <w:rFonts w:cs="Arial"/>
                  <w:szCs w:val="24"/>
                </w:rPr>
                <w:t>besteht</w:t>
              </w:r>
              <w:r>
                <w:rPr>
                  <w:rFonts w:cs="Arial"/>
                  <w:szCs w:val="24"/>
                </w:rPr>
                <w:t>. Dadurch vereinfacht sich eure Rechnung. Wie könnt ihr mit diesem Wissen noch schneller eine gesuchte Höhe bestimmen?</w:t>
              </w:r>
            </w:p>
            <w:p w:rsidR="00FF0131" w:rsidRDefault="006575E4" w:rsidP="00960213">
              <w:pPr>
                <w:pStyle w:val="Labor-Text"/>
                <w:ind w:left="705" w:hanging="705"/>
                <w:rPr>
                  <w:rFonts w:cs="Arial"/>
                  <w:szCs w:val="24"/>
                </w:rPr>
              </w:pPr>
              <w:r>
                <w:rPr>
                  <w:rFonts w:cs="Arial"/>
                  <w:noProof/>
                  <w:szCs w:val="24"/>
                </w:rPr>
                <w:pict>
                  <v:rect id="_x0000_s1090" style="position:absolute;left:0;text-align:left;margin-left:33.9pt;margin-top:12.2pt;width:405.8pt;height:113.2pt;z-index:251867136" filled="f" strokecolor="black [3213]"/>
                </w:pict>
              </w: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E55166" w:rsidRDefault="00E55166" w:rsidP="00960213">
              <w:pPr>
                <w:pStyle w:val="Labor-Text"/>
                <w:ind w:left="705" w:hanging="705"/>
                <w:rPr>
                  <w:rFonts w:cs="Arial"/>
                  <w:szCs w:val="24"/>
                </w:rPr>
              </w:pPr>
            </w:p>
            <w:p w:rsidR="00B967C9" w:rsidRDefault="00B967C9" w:rsidP="00960213">
              <w:pPr>
                <w:pStyle w:val="Labor-Text"/>
                <w:ind w:left="705" w:hanging="705"/>
                <w:rPr>
                  <w:rFonts w:cs="Arial"/>
                  <w:szCs w:val="24"/>
                </w:rPr>
              </w:pPr>
            </w:p>
            <w:p w:rsidR="00B967C9" w:rsidRDefault="00B967C9" w:rsidP="00960213">
              <w:pPr>
                <w:pStyle w:val="Labor-Text"/>
                <w:ind w:left="705" w:hanging="705"/>
                <w:rPr>
                  <w:rFonts w:cs="Arial"/>
                  <w:szCs w:val="24"/>
                </w:rPr>
              </w:pPr>
            </w:p>
            <w:p w:rsidR="00B967C9" w:rsidRDefault="00B967C9" w:rsidP="00960213">
              <w:pPr>
                <w:pStyle w:val="Labor-Text"/>
                <w:ind w:left="705" w:hanging="705"/>
                <w:rPr>
                  <w:rFonts w:cs="Arial"/>
                  <w:szCs w:val="24"/>
                </w:rPr>
              </w:pPr>
            </w:p>
            <w:p w:rsidR="00B967C9" w:rsidRDefault="00B967C9" w:rsidP="00960213">
              <w:pPr>
                <w:pStyle w:val="Labor-Text"/>
                <w:ind w:left="705" w:hanging="705"/>
                <w:rPr>
                  <w:rFonts w:cs="Arial"/>
                  <w:szCs w:val="24"/>
                </w:rPr>
              </w:pPr>
            </w:p>
            <w:p w:rsidR="00B967C9" w:rsidRDefault="00B967C9" w:rsidP="00960213">
              <w:pPr>
                <w:pStyle w:val="Labor-Text"/>
                <w:ind w:left="705" w:hanging="705"/>
                <w:rPr>
                  <w:rFonts w:cs="Arial"/>
                  <w:szCs w:val="24"/>
                </w:rPr>
              </w:pPr>
            </w:p>
            <w:p w:rsidR="00FF0131" w:rsidRDefault="00992739" w:rsidP="00960213">
              <w:pPr>
                <w:pStyle w:val="Labor-Text"/>
                <w:ind w:left="705" w:hanging="705"/>
                <w:rPr>
                  <w:rFonts w:cs="Arial"/>
                  <w:szCs w:val="24"/>
                </w:rPr>
              </w:pPr>
              <w:r>
                <w:rPr>
                  <w:rFonts w:cs="Arial"/>
                  <w:noProof/>
                  <w:szCs w:val="24"/>
                  <w:lang w:eastAsia="zh-TW"/>
                </w:rPr>
                <w:drawing>
                  <wp:anchor distT="0" distB="0" distL="114300" distR="114300" simplePos="0" relativeHeight="251895808" behindDoc="0" locked="0" layoutInCell="1" allowOverlap="1" wp14:anchorId="494E695B" wp14:editId="602CA172">
                    <wp:simplePos x="0" y="0"/>
                    <wp:positionH relativeFrom="column">
                      <wp:posOffset>5982970</wp:posOffset>
                    </wp:positionH>
                    <wp:positionV relativeFrom="paragraph">
                      <wp:posOffset>24765</wp:posOffset>
                    </wp:positionV>
                    <wp:extent cx="479425" cy="498475"/>
                    <wp:effectExtent l="19050" t="0" r="0" b="0"/>
                    <wp:wrapTight wrapText="bothSides">
                      <wp:wrapPolygon edited="0">
                        <wp:start x="-858" y="0"/>
                        <wp:lineTo x="-858" y="20637"/>
                        <wp:lineTo x="21457" y="20637"/>
                        <wp:lineTo x="21457" y="0"/>
                        <wp:lineTo x="-858" y="0"/>
                      </wp:wrapPolygon>
                    </wp:wrapTight>
                    <wp:docPr id="58"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79425" cy="498475"/>
                            </a:xfrm>
                            <a:prstGeom prst="rect">
                              <a:avLst/>
                            </a:prstGeom>
                            <a:noFill/>
                            <a:ln w="9525">
                              <a:noFill/>
                              <a:miter lim="800000"/>
                              <a:headEnd/>
                              <a:tailEnd/>
                            </a:ln>
                          </pic:spPr>
                        </pic:pic>
                      </a:graphicData>
                    </a:graphic>
                  </wp:anchor>
                </w:drawing>
              </w:r>
              <w:r w:rsidR="00FF0131">
                <w:rPr>
                  <w:rFonts w:cs="Arial"/>
                  <w:szCs w:val="24"/>
                </w:rPr>
                <w:t>3.6</w:t>
              </w:r>
              <w:r w:rsidR="00FF0131">
                <w:rPr>
                  <w:rFonts w:cs="Arial"/>
                  <w:szCs w:val="24"/>
                </w:rPr>
                <w:tab/>
                <w:t>Geht noch einmal nach draußen und bestimmt die Höhe des Gebäudes I mithilfe der Erkenntnisse aus Aufgabe 3.5.</w:t>
              </w:r>
            </w:p>
            <w:p w:rsidR="007513BF" w:rsidRDefault="007513BF" w:rsidP="00960213">
              <w:pPr>
                <w:pStyle w:val="Labor-Text"/>
                <w:ind w:left="705" w:hanging="705"/>
                <w:rPr>
                  <w:rFonts w:cs="Arial"/>
                  <w:szCs w:val="24"/>
                </w:rPr>
              </w:pPr>
            </w:p>
            <w:p w:rsidR="007513BF" w:rsidRDefault="007513BF" w:rsidP="00960213">
              <w:pPr>
                <w:pStyle w:val="Labor-Text"/>
                <w:ind w:left="705" w:hanging="705"/>
                <w:rPr>
                  <w:rFonts w:cs="Arial"/>
                  <w:szCs w:val="24"/>
                </w:rPr>
              </w:pPr>
            </w:p>
            <w:p w:rsidR="007513BF" w:rsidRDefault="007513BF" w:rsidP="00960213">
              <w:pPr>
                <w:pStyle w:val="Labor-Text"/>
                <w:ind w:left="705" w:hanging="705"/>
                <w:rPr>
                  <w:rFonts w:cs="Arial"/>
                  <w:szCs w:val="24"/>
                </w:rPr>
              </w:pPr>
            </w:p>
            <w:p w:rsidR="00FF0131" w:rsidRDefault="00480DBB" w:rsidP="00960213">
              <w:pPr>
                <w:pStyle w:val="Labor-Text"/>
                <w:ind w:left="705" w:hanging="705"/>
                <w:rPr>
                  <w:rFonts w:cs="Arial"/>
                  <w:szCs w:val="24"/>
                </w:rPr>
              </w:pPr>
              <w:r>
                <w:rPr>
                  <w:rFonts w:cs="Arial"/>
                  <w:noProof/>
                  <w:szCs w:val="24"/>
                  <w:lang w:eastAsia="zh-TW"/>
                </w:rPr>
                <w:drawing>
                  <wp:anchor distT="0" distB="0" distL="114300" distR="114300" simplePos="0" relativeHeight="251937792" behindDoc="1" locked="0" layoutInCell="1" allowOverlap="1" wp14:anchorId="2B3A8701" wp14:editId="7F59FD1D">
                    <wp:simplePos x="0" y="0"/>
                    <wp:positionH relativeFrom="column">
                      <wp:posOffset>24130</wp:posOffset>
                    </wp:positionH>
                    <wp:positionV relativeFrom="paragraph">
                      <wp:posOffset>32385</wp:posOffset>
                    </wp:positionV>
                    <wp:extent cx="2400300" cy="2200275"/>
                    <wp:effectExtent l="0" t="0" r="0" b="0"/>
                    <wp:wrapTight wrapText="bothSides">
                      <wp:wrapPolygon edited="0">
                        <wp:start x="4457" y="748"/>
                        <wp:lineTo x="686" y="2431"/>
                        <wp:lineTo x="686" y="3366"/>
                        <wp:lineTo x="4629" y="3740"/>
                        <wp:lineTo x="4800" y="21132"/>
                        <wp:lineTo x="5486" y="21132"/>
                        <wp:lineTo x="19714" y="21132"/>
                        <wp:lineTo x="20914" y="20945"/>
                        <wp:lineTo x="20229" y="18701"/>
                        <wp:lineTo x="20914" y="15522"/>
                        <wp:lineTo x="19886" y="14587"/>
                        <wp:lineTo x="16629" y="12717"/>
                        <wp:lineTo x="5657" y="748"/>
                        <wp:lineTo x="4457" y="748"/>
                      </wp:wrapPolygon>
                    </wp:wrapTight>
                    <wp:docPr id="34" name="Grafik 33" descr="Aufg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fg3b.png"/>
                            <pic:cNvPicPr/>
                          </pic:nvPicPr>
                          <pic:blipFill>
                            <a:blip r:embed="rId36" cstate="print"/>
                            <a:stretch>
                              <a:fillRect/>
                            </a:stretch>
                          </pic:blipFill>
                          <pic:spPr>
                            <a:xfrm>
                              <a:off x="0" y="0"/>
                              <a:ext cx="2400300" cy="2200275"/>
                            </a:xfrm>
                            <a:prstGeom prst="rect">
                              <a:avLst/>
                            </a:prstGeom>
                          </pic:spPr>
                        </pic:pic>
                      </a:graphicData>
                    </a:graphic>
                  </wp:anchor>
                </w:drawing>
              </w:r>
            </w:p>
            <w:p w:rsidR="00FF0131" w:rsidRDefault="006575E4" w:rsidP="00960213">
              <w:pPr>
                <w:pStyle w:val="Labor-Text"/>
                <w:ind w:left="705" w:hanging="705"/>
                <w:rPr>
                  <w:rFonts w:cs="Arial"/>
                  <w:szCs w:val="24"/>
                </w:rPr>
              </w:pPr>
              <w:r>
                <w:rPr>
                  <w:rFonts w:cs="Arial"/>
                  <w:noProof/>
                  <w:szCs w:val="24"/>
                </w:rPr>
                <w:pict>
                  <v:rect id="_x0000_s1091" style="position:absolute;left:0;text-align:left;margin-left:109.2pt;margin-top:-.3pt;width:251.05pt;height:162.3pt;z-index:251868160" filled="f" strokecolor="black [3213]"/>
                </w:pict>
              </w: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FF0131" w:rsidRDefault="00FF0131" w:rsidP="00960213">
              <w:pPr>
                <w:pStyle w:val="Labor-Text"/>
                <w:ind w:left="705" w:hanging="705"/>
                <w:rPr>
                  <w:rFonts w:cs="Arial"/>
                  <w:szCs w:val="24"/>
                </w:rPr>
              </w:pPr>
            </w:p>
            <w:p w:rsidR="00B967C9" w:rsidRDefault="00B967C9" w:rsidP="00960213">
              <w:pPr>
                <w:pStyle w:val="Labor-Text"/>
                <w:ind w:left="705" w:hanging="705"/>
                <w:rPr>
                  <w:rFonts w:cs="Arial"/>
                  <w:szCs w:val="24"/>
                </w:rPr>
              </w:pPr>
            </w:p>
            <w:p w:rsidR="00B967C9" w:rsidRDefault="00B967C9" w:rsidP="00960213">
              <w:pPr>
                <w:pStyle w:val="Labor-Text"/>
                <w:ind w:left="705" w:hanging="705"/>
                <w:rPr>
                  <w:rFonts w:cs="Arial"/>
                  <w:szCs w:val="24"/>
                </w:rPr>
              </w:pPr>
            </w:p>
            <w:p w:rsidR="00B967C9" w:rsidRDefault="00B967C9" w:rsidP="00960213">
              <w:pPr>
                <w:pStyle w:val="Labor-Text"/>
                <w:ind w:left="705" w:hanging="705"/>
                <w:rPr>
                  <w:rFonts w:cs="Arial"/>
                  <w:szCs w:val="24"/>
                </w:rPr>
              </w:pPr>
            </w:p>
            <w:p w:rsidR="00B967C9" w:rsidRDefault="00B967C9" w:rsidP="00960213">
              <w:pPr>
                <w:pStyle w:val="Labor-Text"/>
                <w:ind w:left="705" w:hanging="705"/>
                <w:rPr>
                  <w:rFonts w:cs="Arial"/>
                  <w:szCs w:val="24"/>
                </w:rPr>
              </w:pPr>
            </w:p>
            <w:p w:rsidR="00B967C9" w:rsidRDefault="00B967C9" w:rsidP="00960213">
              <w:pPr>
                <w:pStyle w:val="Labor-Text"/>
                <w:ind w:left="705" w:hanging="705"/>
                <w:rPr>
                  <w:rFonts w:cs="Arial"/>
                  <w:szCs w:val="24"/>
                </w:rPr>
              </w:pPr>
            </w:p>
            <w:p w:rsidR="00B967C9" w:rsidRDefault="00B967C9" w:rsidP="00960213">
              <w:pPr>
                <w:pStyle w:val="Labor-Text"/>
                <w:ind w:left="705" w:hanging="705"/>
                <w:rPr>
                  <w:rFonts w:cs="Arial"/>
                  <w:szCs w:val="24"/>
                </w:rPr>
              </w:pPr>
            </w:p>
            <w:p w:rsidR="00FF0131" w:rsidRPr="00146FC9" w:rsidRDefault="00FF0131" w:rsidP="00960213">
              <w:pPr>
                <w:pStyle w:val="Labor-Text"/>
                <w:ind w:left="705" w:hanging="705"/>
                <w:rPr>
                  <w:rFonts w:cs="Arial"/>
                  <w:szCs w:val="24"/>
                </w:rPr>
              </w:pPr>
            </w:p>
            <w:p w:rsidR="00FF0131" w:rsidRDefault="00FF0131" w:rsidP="00960213">
              <w:pPr>
                <w:spacing w:after="200"/>
                <w:rPr>
                  <w:rFonts w:ascii="Arial" w:hAnsi="Arial" w:cs="Arial"/>
                  <w:sz w:val="24"/>
                  <w:szCs w:val="24"/>
                </w:rPr>
              </w:pPr>
            </w:p>
            <w:p w:rsidR="002B280F" w:rsidRDefault="002B280F" w:rsidP="00960213">
              <w:pPr>
                <w:spacing w:after="200"/>
                <w:rPr>
                  <w:rFonts w:ascii="Arial" w:hAnsi="Arial" w:cs="Arial"/>
                  <w:sz w:val="24"/>
                  <w:szCs w:val="24"/>
                </w:rPr>
              </w:pPr>
            </w:p>
            <w:p w:rsidR="002B280F" w:rsidRPr="00146FC9" w:rsidRDefault="002B280F" w:rsidP="002B280F">
              <w:pPr>
                <w:spacing w:after="200"/>
                <w:ind w:left="705" w:hanging="705"/>
                <w:rPr>
                  <w:rFonts w:ascii="Arial" w:hAnsi="Arial" w:cs="Arial"/>
                  <w:sz w:val="24"/>
                  <w:szCs w:val="24"/>
                </w:rPr>
                <w:sectPr w:rsidR="002B280F" w:rsidRPr="00146FC9" w:rsidSect="00636B58">
                  <w:headerReference w:type="default" r:id="rId37"/>
                  <w:pgSz w:w="11906" w:h="16838"/>
                  <w:pgMar w:top="1417" w:right="1417" w:bottom="1134" w:left="1417" w:header="708" w:footer="794" w:gutter="0"/>
                  <w:cols w:space="708"/>
                  <w:docGrid w:linePitch="360"/>
                </w:sectPr>
              </w:pPr>
              <w:r>
                <w:rPr>
                  <w:rFonts w:ascii="Arial" w:hAnsi="Arial" w:cs="Arial"/>
                  <w:noProof/>
                  <w:sz w:val="24"/>
                  <w:szCs w:val="24"/>
                  <w:lang w:eastAsia="zh-TW"/>
                </w:rPr>
                <w:drawing>
                  <wp:anchor distT="0" distB="0" distL="114300" distR="114300" simplePos="0" relativeHeight="251941888" behindDoc="0" locked="0" layoutInCell="1" allowOverlap="1" wp14:anchorId="3A5033E0" wp14:editId="31E2F942">
                    <wp:simplePos x="0" y="0"/>
                    <wp:positionH relativeFrom="column">
                      <wp:posOffset>5963285</wp:posOffset>
                    </wp:positionH>
                    <wp:positionV relativeFrom="paragraph">
                      <wp:posOffset>130810</wp:posOffset>
                    </wp:positionV>
                    <wp:extent cx="504825" cy="495300"/>
                    <wp:effectExtent l="19050" t="0" r="9525" b="0"/>
                    <wp:wrapNone/>
                    <wp:docPr id="61"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9" cstate="print"/>
                            <a:stretch>
                              <a:fillRect/>
                            </a:stretch>
                          </pic:blipFill>
                          <pic:spPr>
                            <a:xfrm>
                              <a:off x="0" y="0"/>
                              <a:ext cx="504825" cy="495300"/>
                            </a:xfrm>
                            <a:prstGeom prst="rect">
                              <a:avLst/>
                            </a:prstGeom>
                          </pic:spPr>
                        </pic:pic>
                      </a:graphicData>
                    </a:graphic>
                  </wp:anchor>
                </w:drawing>
              </w:r>
              <w:r>
                <w:rPr>
                  <w:rFonts w:ascii="Arial" w:hAnsi="Arial" w:cs="Arial"/>
                  <w:sz w:val="24"/>
                  <w:szCs w:val="24"/>
                </w:rPr>
                <w:t xml:space="preserve"> </w:t>
              </w:r>
              <w:r>
                <w:rPr>
                  <w:rFonts w:ascii="Arial" w:hAnsi="Arial" w:cs="Arial"/>
                  <w:sz w:val="24"/>
                  <w:szCs w:val="24"/>
                </w:rPr>
                <w:tab/>
                <w:t>Wenn ihr dieses Experime</w:t>
              </w:r>
              <w:r w:rsidR="00681129">
                <w:rPr>
                  <w:rFonts w:ascii="Arial" w:hAnsi="Arial" w:cs="Arial"/>
                  <w:sz w:val="24"/>
                  <w:szCs w:val="24"/>
                </w:rPr>
                <w:t>nt zu Hause nachmachen wollt</w:t>
              </w:r>
              <w:r>
                <w:rPr>
                  <w:rFonts w:ascii="Arial" w:hAnsi="Arial" w:cs="Arial"/>
                  <w:sz w:val="24"/>
                  <w:szCs w:val="24"/>
                </w:rPr>
                <w:t xml:space="preserve"> aber kein Försterdreieck zur Hand habt, dient euch auch ein einfacher Stoc</w:t>
              </w:r>
              <w:r w:rsidR="00681129">
                <w:rPr>
                  <w:rFonts w:ascii="Arial" w:hAnsi="Arial" w:cs="Arial"/>
                  <w:sz w:val="24"/>
                  <w:szCs w:val="24"/>
                </w:rPr>
                <w:t>k, der so lang ist wie euer Arm</w:t>
              </w:r>
              <w:r w:rsidR="00A43A04">
                <w:rPr>
                  <w:rFonts w:ascii="Arial" w:hAnsi="Arial" w:cs="Arial"/>
                  <w:sz w:val="24"/>
                  <w:szCs w:val="24"/>
                </w:rPr>
                <w:t>.</w:t>
              </w:r>
              <w:r>
                <w:rPr>
                  <w:rFonts w:ascii="Arial" w:hAnsi="Arial" w:cs="Arial"/>
                  <w:sz w:val="24"/>
                  <w:szCs w:val="24"/>
                </w:rPr>
                <w:t xml:space="preserve"> </w:t>
              </w:r>
              <w:r w:rsidR="00681129">
                <w:rPr>
                  <w:rFonts w:ascii="Arial" w:hAnsi="Arial" w:cs="Arial"/>
                  <w:sz w:val="24"/>
                  <w:szCs w:val="24"/>
                </w:rPr>
                <w:t xml:space="preserve">Wie das Experiment genau funktioniert könnt ihr auf der Homepage </w:t>
              </w:r>
              <w:r>
                <w:rPr>
                  <w:rFonts w:ascii="Arial" w:hAnsi="Arial" w:cs="Arial"/>
                  <w:sz w:val="24"/>
                  <w:szCs w:val="24"/>
                </w:rPr>
                <w:t>unter dem Punkt „weitere H</w:t>
              </w:r>
              <w:r w:rsidR="00681129">
                <w:rPr>
                  <w:rFonts w:ascii="Arial" w:hAnsi="Arial" w:cs="Arial"/>
                  <w:sz w:val="24"/>
                  <w:szCs w:val="24"/>
                </w:rPr>
                <w:t>inweise“ nachlesen.</w:t>
              </w:r>
            </w:p>
            <w:p w:rsidR="00FF0131" w:rsidRPr="00146FC9" w:rsidRDefault="00FF0131" w:rsidP="00BA747F">
              <w:pPr>
                <w:pStyle w:val="Labor-Text"/>
              </w:pPr>
              <w:r w:rsidRPr="00146FC9">
                <w:lastRenderedPageBreak/>
                <w:t xml:space="preserve">Auch der Jakobsstab ist ein Instrument, das in früheren Zeiten zur Vermessung diente. Es wurde hauptsächlich in der Seefahrt, Landvermessung und Astronomie verwendet. In den bisherigen Aufgaben ging es hauptsächlich um die Vermessung von Längen. Mit dem Jakobsstab können </w:t>
              </w:r>
              <w:r>
                <w:t>Winkel ge</w:t>
              </w:r>
              <w:r w:rsidRPr="00146FC9">
                <w:t>messen werden.</w:t>
              </w:r>
            </w:p>
            <w:p w:rsidR="00FF0131" w:rsidRPr="00500C7E" w:rsidRDefault="00FF0131" w:rsidP="00BA747F">
              <w:pPr>
                <w:pStyle w:val="Labor-Text"/>
              </w:pPr>
            </w:p>
            <w:p w:rsidR="00FF0131" w:rsidRDefault="00FF0131" w:rsidP="00BA747F">
              <w:pPr>
                <w:pStyle w:val="Labor-Text"/>
                <w:rPr>
                  <w:b/>
                  <w:sz w:val="28"/>
                  <w:szCs w:val="28"/>
                </w:rPr>
              </w:pPr>
            </w:p>
            <w:p w:rsidR="00FF0131" w:rsidRDefault="00FF0131" w:rsidP="00BA747F">
              <w:pPr>
                <w:pStyle w:val="Labor-Text"/>
                <w:rPr>
                  <w:b/>
                  <w:sz w:val="28"/>
                  <w:szCs w:val="28"/>
                </w:rPr>
              </w:pPr>
              <w:r w:rsidRPr="00500C7E">
                <w:rPr>
                  <w:b/>
                  <w:sz w:val="28"/>
                  <w:szCs w:val="28"/>
                </w:rPr>
                <w:t>Das Prinzip des Jakobsstabs</w:t>
              </w:r>
            </w:p>
            <w:p w:rsidR="00FF0131" w:rsidRDefault="00FF0131" w:rsidP="00BA747F">
              <w:pPr>
                <w:pStyle w:val="Labor-Text"/>
                <w:rPr>
                  <w:b/>
                  <w:sz w:val="28"/>
                  <w:szCs w:val="28"/>
                </w:rPr>
              </w:pPr>
            </w:p>
            <w:p w:rsidR="00FF0131" w:rsidRDefault="00FF0131" w:rsidP="00BA747F">
              <w:pPr>
                <w:pStyle w:val="Labor-Text"/>
              </w:pPr>
              <w:r>
                <w:t xml:space="preserve">Durch bekannte Winkel können die Außenkanten eines Objektes anvisiert werden. </w:t>
              </w:r>
            </w:p>
            <w:p w:rsidR="00FF0131" w:rsidRPr="00500C7E" w:rsidRDefault="00FF0131" w:rsidP="00BA747F">
              <w:pPr>
                <w:pStyle w:val="Labor-Text"/>
              </w:pPr>
              <w:r>
                <w:t>Zum Verständnis dient hierfür zunächst unsere Hand wie im Bild</w:t>
              </w:r>
              <w:r w:rsidR="0033350C">
                <w:t xml:space="preserve"> </w:t>
              </w:r>
              <w:r>
                <w:t>unten angegeben.</w:t>
              </w:r>
            </w:p>
            <w:p w:rsidR="00FF0131" w:rsidRDefault="00FF0131" w:rsidP="00BA747F">
              <w:pPr>
                <w:pStyle w:val="Labor-Text"/>
                <w:rPr>
                  <w:b/>
                  <w:sz w:val="28"/>
                  <w:szCs w:val="28"/>
                </w:rPr>
              </w:pPr>
            </w:p>
            <w:p w:rsidR="00FF0131" w:rsidRPr="00500C7E" w:rsidRDefault="00FF0131" w:rsidP="00BA747F">
              <w:pPr>
                <w:pStyle w:val="Labor-Text"/>
              </w:pPr>
            </w:p>
            <w:p w:rsidR="00FF0131" w:rsidRDefault="00D5472C" w:rsidP="00960213">
              <w:pPr>
                <w:jc w:val="center"/>
                <w:rPr>
                  <w:rFonts w:ascii="Arial" w:hAnsi="Arial" w:cs="Arial"/>
                  <w:sz w:val="24"/>
                  <w:szCs w:val="24"/>
                </w:rPr>
              </w:pPr>
              <w:r>
                <w:rPr>
                  <w:rFonts w:ascii="Arial" w:hAnsi="Arial" w:cs="Arial"/>
                  <w:noProof/>
                  <w:sz w:val="24"/>
                  <w:szCs w:val="24"/>
                  <w:lang w:eastAsia="zh-TW"/>
                </w:rPr>
                <w:drawing>
                  <wp:inline distT="0" distB="0" distL="0" distR="0" wp14:anchorId="6B812D7E" wp14:editId="55BB36C7">
                    <wp:extent cx="4588576" cy="5657675"/>
                    <wp:effectExtent l="19050" t="0" r="2474" b="0"/>
                    <wp:docPr id="22" name="Grafik 21" descr="Bild01bearbe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01bearbeitet.jpg"/>
                            <pic:cNvPicPr/>
                          </pic:nvPicPr>
                          <pic:blipFill>
                            <a:blip r:embed="rId38" cstate="print"/>
                            <a:stretch>
                              <a:fillRect/>
                            </a:stretch>
                          </pic:blipFill>
                          <pic:spPr>
                            <a:xfrm>
                              <a:off x="0" y="0"/>
                              <a:ext cx="4588576" cy="5657675"/>
                            </a:xfrm>
                            <a:prstGeom prst="rect">
                              <a:avLst/>
                            </a:prstGeom>
                          </pic:spPr>
                        </pic:pic>
                      </a:graphicData>
                    </a:graphic>
                  </wp:inline>
                </w:drawing>
              </w:r>
            </w:p>
            <w:p w:rsidR="0033350C" w:rsidRDefault="0033350C" w:rsidP="00BA747F">
              <w:pPr>
                <w:pStyle w:val="Labor-Text"/>
                <w:ind w:left="705" w:hanging="705"/>
              </w:pPr>
            </w:p>
            <w:p w:rsidR="00FF0131" w:rsidRDefault="00FF0131" w:rsidP="00BA747F">
              <w:pPr>
                <w:pStyle w:val="Labor-Text"/>
                <w:ind w:left="705" w:hanging="705"/>
              </w:pPr>
              <w:r>
                <w:rPr>
                  <w:noProof/>
                  <w:lang w:eastAsia="zh-TW"/>
                </w:rPr>
                <w:lastRenderedPageBreak/>
                <w:drawing>
                  <wp:anchor distT="0" distB="0" distL="114300" distR="114300" simplePos="0" relativeHeight="251853824" behindDoc="0" locked="0" layoutInCell="1" allowOverlap="1" wp14:anchorId="0A3161D0" wp14:editId="23822329">
                    <wp:simplePos x="0" y="0"/>
                    <wp:positionH relativeFrom="column">
                      <wp:posOffset>5945505</wp:posOffset>
                    </wp:positionH>
                    <wp:positionV relativeFrom="paragraph">
                      <wp:posOffset>45720</wp:posOffset>
                    </wp:positionV>
                    <wp:extent cx="495300" cy="495300"/>
                    <wp:effectExtent l="19050" t="0" r="0" b="0"/>
                    <wp:wrapTight wrapText="bothSides">
                      <wp:wrapPolygon edited="0">
                        <wp:start x="-831" y="0"/>
                        <wp:lineTo x="-831" y="20769"/>
                        <wp:lineTo x="21600" y="20769"/>
                        <wp:lineTo x="21600" y="0"/>
                        <wp:lineTo x="-831" y="0"/>
                      </wp:wrapPolygon>
                    </wp:wrapTight>
                    <wp:docPr id="44"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t>4.1</w:t>
              </w:r>
              <w:r>
                <w:tab/>
                <w:t>Trainiert diese Technik an verschiedenen Gegenständen im Raum. Als Beispiel könnt ihr testen, wie viele Schritte ihr von der Tafel entfernt stehen müsst, um einen Winkel von 25° zu erzeugen. Achtet bei euren Versuchen immer darauf, dass der Arm ausgestreckt ist.</w:t>
              </w:r>
              <w:r w:rsidRPr="00523F19">
                <w:rPr>
                  <w:noProof/>
                </w:rPr>
                <w:t xml:space="preserve"> </w:t>
              </w:r>
            </w:p>
            <w:p w:rsidR="00FF0131" w:rsidRDefault="006575E4" w:rsidP="00BA747F">
              <w:pPr>
                <w:pStyle w:val="Labor-Text"/>
              </w:pPr>
              <w:r>
                <w:rPr>
                  <w:noProof/>
                  <w:sz w:val="28"/>
                  <w:szCs w:val="28"/>
                </w:rPr>
                <w:pict>
                  <v:rect id="_x0000_s1086" style="position:absolute;left:0;text-align:left;margin-left:37.6pt;margin-top:13.15pt;width:401.15pt;height:161.75pt;z-index:251860992" filled="f" strokecolor="black [3213]"/>
                </w:pict>
              </w:r>
            </w:p>
            <w:p w:rsidR="00FF0131" w:rsidRDefault="00FF0131" w:rsidP="00BA747F">
              <w:pPr>
                <w:pStyle w:val="Labor-Text"/>
                <w:rPr>
                  <w:sz w:val="28"/>
                  <w:szCs w:val="28"/>
                </w:rPr>
              </w:pPr>
              <w:r>
                <w:rPr>
                  <w:sz w:val="28"/>
                  <w:szCs w:val="28"/>
                </w:rPr>
                <w:tab/>
              </w:r>
            </w:p>
            <w:p w:rsidR="00FF0131" w:rsidRDefault="00FF0131" w:rsidP="00BA747F">
              <w:pPr>
                <w:pStyle w:val="Labor-Text"/>
                <w:rPr>
                  <w:b/>
                  <w:sz w:val="28"/>
                  <w:szCs w:val="28"/>
                </w:rPr>
              </w:pPr>
            </w:p>
            <w:p w:rsidR="00FF0131" w:rsidRDefault="00FF0131" w:rsidP="00BA747F">
              <w:pPr>
                <w:pStyle w:val="Labor-Text"/>
                <w:rPr>
                  <w:b/>
                  <w:sz w:val="28"/>
                  <w:szCs w:val="28"/>
                </w:rPr>
              </w:pPr>
            </w:p>
            <w:p w:rsidR="00FF0131" w:rsidRDefault="00FF0131" w:rsidP="00BA747F">
              <w:pPr>
                <w:pStyle w:val="Labor-Text"/>
                <w:rPr>
                  <w:b/>
                  <w:sz w:val="28"/>
                  <w:szCs w:val="28"/>
                </w:rPr>
              </w:pPr>
            </w:p>
            <w:p w:rsidR="00FF0131" w:rsidRDefault="00FF0131" w:rsidP="00960213">
              <w:pPr>
                <w:ind w:left="705" w:hanging="705"/>
                <w:rPr>
                  <w:rFonts w:ascii="Arial" w:hAnsi="Arial"/>
                  <w:b/>
                  <w:sz w:val="28"/>
                  <w:szCs w:val="28"/>
                </w:rPr>
              </w:pPr>
            </w:p>
            <w:p w:rsidR="00FF0131" w:rsidRDefault="00FF0131" w:rsidP="00960213">
              <w:pPr>
                <w:ind w:left="705" w:hanging="705"/>
                <w:rPr>
                  <w:rFonts w:ascii="Arial" w:hAnsi="Arial"/>
                  <w:b/>
                  <w:sz w:val="28"/>
                  <w:szCs w:val="28"/>
                </w:rPr>
              </w:pPr>
            </w:p>
            <w:p w:rsidR="00FF0131" w:rsidRDefault="00FF0131" w:rsidP="00960213">
              <w:pPr>
                <w:ind w:left="705" w:hanging="705"/>
                <w:rPr>
                  <w:rFonts w:ascii="Arial" w:hAnsi="Arial"/>
                  <w:b/>
                  <w:sz w:val="28"/>
                  <w:szCs w:val="28"/>
                </w:rPr>
              </w:pPr>
            </w:p>
            <w:p w:rsidR="00FF0131" w:rsidRDefault="00FF0131" w:rsidP="00960213">
              <w:pPr>
                <w:ind w:left="705" w:hanging="705"/>
                <w:rPr>
                  <w:rFonts w:ascii="Arial" w:hAnsi="Arial"/>
                  <w:b/>
                  <w:sz w:val="28"/>
                  <w:szCs w:val="28"/>
                </w:rPr>
              </w:pPr>
            </w:p>
            <w:p w:rsidR="00FF0131" w:rsidRDefault="00FF0131" w:rsidP="00960213">
              <w:pPr>
                <w:ind w:left="705" w:hanging="705"/>
                <w:rPr>
                  <w:rFonts w:ascii="Arial" w:hAnsi="Arial"/>
                  <w:b/>
                  <w:sz w:val="28"/>
                  <w:szCs w:val="28"/>
                </w:rPr>
              </w:pPr>
            </w:p>
            <w:p w:rsidR="00FF0131" w:rsidRDefault="00FF0131" w:rsidP="00960213">
              <w:pPr>
                <w:ind w:left="705" w:hanging="705"/>
                <w:rPr>
                  <w:rFonts w:ascii="Arial" w:hAnsi="Arial"/>
                  <w:b/>
                  <w:sz w:val="28"/>
                  <w:szCs w:val="28"/>
                </w:rPr>
              </w:pPr>
            </w:p>
            <w:p w:rsidR="00C6592A" w:rsidRDefault="00C6592A" w:rsidP="00960213">
              <w:pPr>
                <w:ind w:left="705" w:hanging="705"/>
                <w:rPr>
                  <w:rFonts w:ascii="Arial" w:hAnsi="Arial"/>
                  <w:b/>
                  <w:sz w:val="28"/>
                  <w:szCs w:val="28"/>
                </w:rPr>
              </w:pPr>
            </w:p>
            <w:p w:rsidR="00C6592A" w:rsidRDefault="00C6592A" w:rsidP="00960213">
              <w:pPr>
                <w:ind w:left="705" w:hanging="705"/>
                <w:rPr>
                  <w:rFonts w:ascii="Arial" w:hAnsi="Arial"/>
                  <w:b/>
                  <w:sz w:val="28"/>
                  <w:szCs w:val="28"/>
                </w:rPr>
              </w:pPr>
            </w:p>
            <w:p w:rsidR="00C6592A" w:rsidRDefault="00C6592A" w:rsidP="00960213">
              <w:pPr>
                <w:ind w:left="705" w:hanging="705"/>
                <w:rPr>
                  <w:rFonts w:ascii="Arial" w:hAnsi="Arial"/>
                  <w:b/>
                  <w:sz w:val="28"/>
                  <w:szCs w:val="28"/>
                </w:rPr>
              </w:pPr>
            </w:p>
            <w:p w:rsidR="00FF0131" w:rsidRDefault="00FF0131" w:rsidP="00960213">
              <w:pPr>
                <w:ind w:left="705" w:hanging="705"/>
                <w:rPr>
                  <w:rFonts w:ascii="Arial" w:hAnsi="Arial"/>
                  <w:b/>
                  <w:sz w:val="28"/>
                  <w:szCs w:val="28"/>
                </w:rPr>
              </w:pPr>
              <w:r>
                <w:rPr>
                  <w:rFonts w:ascii="Arial" w:hAnsi="Arial"/>
                  <w:b/>
                  <w:sz w:val="28"/>
                  <w:szCs w:val="28"/>
                </w:rPr>
                <w:t xml:space="preserve">Winkelbestimmung ohne Karte mit dem Jakobsstab </w:t>
              </w:r>
            </w:p>
            <w:p w:rsidR="00FF0131" w:rsidRDefault="00FF0131" w:rsidP="00960213">
              <w:pPr>
                <w:ind w:left="705" w:hanging="705"/>
                <w:rPr>
                  <w:rFonts w:ascii="Arial" w:hAnsi="Arial"/>
                  <w:b/>
                  <w:sz w:val="28"/>
                  <w:szCs w:val="28"/>
                </w:rPr>
              </w:pPr>
            </w:p>
            <w:p w:rsidR="00FF0131" w:rsidRPr="00022117" w:rsidRDefault="00FF0131" w:rsidP="00BA747F">
              <w:pPr>
                <w:pStyle w:val="Labor-Text"/>
              </w:pPr>
              <w:r>
                <w:t xml:space="preserve">Lest euch zunächst das </w:t>
              </w:r>
              <w:r w:rsidRPr="00C6592A">
                <w:rPr>
                  <w:b/>
                </w:rPr>
                <w:t>Modelleinführungsblatt</w:t>
              </w:r>
              <w:r>
                <w:t xml:space="preserve"> </w:t>
              </w:r>
              <w:r w:rsidRPr="00C6592A">
                <w:rPr>
                  <w:b/>
                </w:rPr>
                <w:t>zum Jakobss</w:t>
              </w:r>
              <w:r w:rsidR="00D5472C" w:rsidRPr="00C6592A">
                <w:rPr>
                  <w:b/>
                </w:rPr>
                <w:t>tab</w:t>
              </w:r>
              <w:r w:rsidR="00D5472C">
                <w:t xml:space="preserve"> gut durch und macht euch dessen</w:t>
              </w:r>
              <w:r>
                <w:t xml:space="preserve"> Funktionsweise klar.</w:t>
              </w:r>
            </w:p>
            <w:p w:rsidR="00FF0131" w:rsidRDefault="00FF0131" w:rsidP="00960213">
              <w:pPr>
                <w:ind w:left="705" w:hanging="705"/>
                <w:rPr>
                  <w:rFonts w:ascii="Arial" w:hAnsi="Arial"/>
                  <w:b/>
                  <w:sz w:val="28"/>
                  <w:szCs w:val="28"/>
                </w:rPr>
              </w:pPr>
            </w:p>
            <w:p w:rsidR="00B7538E" w:rsidRDefault="00B7538E" w:rsidP="00960213">
              <w:pPr>
                <w:jc w:val="center"/>
                <w:rPr>
                  <w:rFonts w:ascii="Arial" w:hAnsi="Arial"/>
                  <w:b/>
                  <w:noProof/>
                  <w:color w:val="FF0000"/>
                  <w:sz w:val="28"/>
                  <w:szCs w:val="28"/>
                </w:rPr>
              </w:pPr>
            </w:p>
            <w:p w:rsidR="00FF0131" w:rsidRPr="003932E9" w:rsidRDefault="00B7538E" w:rsidP="00960213">
              <w:pPr>
                <w:jc w:val="center"/>
                <w:rPr>
                  <w:rFonts w:ascii="Arial" w:hAnsi="Arial"/>
                  <w:b/>
                  <w:color w:val="FF0000"/>
                  <w:sz w:val="28"/>
                  <w:szCs w:val="28"/>
                </w:rPr>
              </w:pPr>
              <w:r>
                <w:rPr>
                  <w:rFonts w:ascii="Arial" w:hAnsi="Arial"/>
                  <w:b/>
                  <w:noProof/>
                  <w:color w:val="FF0000"/>
                  <w:sz w:val="28"/>
                  <w:szCs w:val="28"/>
                  <w:lang w:eastAsia="zh-TW"/>
                </w:rPr>
                <w:drawing>
                  <wp:inline distT="0" distB="0" distL="0" distR="0" wp14:anchorId="528B9105" wp14:editId="4F473E56">
                    <wp:extent cx="3286125" cy="2315719"/>
                    <wp:effectExtent l="19050" t="0" r="9525" b="0"/>
                    <wp:docPr id="39" name="Grafik 38" descr="Jakobsst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kobsstab1.jpg"/>
                            <pic:cNvPicPr/>
                          </pic:nvPicPr>
                          <pic:blipFill>
                            <a:blip r:embed="rId39" cstate="print"/>
                            <a:stretch>
                              <a:fillRect/>
                            </a:stretch>
                          </pic:blipFill>
                          <pic:spPr>
                            <a:xfrm>
                              <a:off x="0" y="0"/>
                              <a:ext cx="3294366" cy="2321526"/>
                            </a:xfrm>
                            <a:prstGeom prst="rect">
                              <a:avLst/>
                            </a:prstGeom>
                          </pic:spPr>
                        </pic:pic>
                      </a:graphicData>
                    </a:graphic>
                  </wp:inline>
                </w:drawing>
              </w:r>
            </w:p>
            <w:p w:rsidR="00FF0131" w:rsidRDefault="00FF0131" w:rsidP="00960213">
              <w:pPr>
                <w:ind w:left="705" w:hanging="705"/>
                <w:rPr>
                  <w:rFonts w:ascii="Arial" w:hAnsi="Arial"/>
                  <w:b/>
                  <w:sz w:val="28"/>
                  <w:szCs w:val="28"/>
                </w:rPr>
              </w:pPr>
            </w:p>
            <w:p w:rsidR="00FF0131" w:rsidRDefault="00FF0131" w:rsidP="00960213">
              <w:pPr>
                <w:rPr>
                  <w:rFonts w:ascii="Arial" w:eastAsiaTheme="minorEastAsia" w:hAnsi="Arial" w:cs="Arial"/>
                  <w:sz w:val="24"/>
                  <w:szCs w:val="24"/>
                </w:rPr>
              </w:pPr>
            </w:p>
            <w:p w:rsidR="00FF0131" w:rsidRDefault="00FF0131" w:rsidP="00960213">
              <w:pPr>
                <w:rPr>
                  <w:rFonts w:ascii="Arial" w:eastAsiaTheme="minorEastAsia" w:hAnsi="Arial" w:cs="Arial"/>
                  <w:sz w:val="24"/>
                  <w:szCs w:val="24"/>
                </w:rPr>
              </w:pPr>
            </w:p>
            <w:p w:rsidR="00FF0131" w:rsidRDefault="00FF0131" w:rsidP="00960213">
              <w:pPr>
                <w:rPr>
                  <w:rFonts w:ascii="Arial" w:eastAsiaTheme="minorEastAsia" w:hAnsi="Arial" w:cs="Arial"/>
                  <w:sz w:val="24"/>
                  <w:szCs w:val="24"/>
                </w:rPr>
              </w:pPr>
            </w:p>
            <w:p w:rsidR="00FF0131" w:rsidRDefault="00FF0131" w:rsidP="00960213">
              <w:pPr>
                <w:rPr>
                  <w:rFonts w:ascii="Arial" w:eastAsiaTheme="minorEastAsia" w:hAnsi="Arial" w:cs="Arial"/>
                  <w:sz w:val="24"/>
                  <w:szCs w:val="24"/>
                </w:rPr>
              </w:pPr>
            </w:p>
            <w:p w:rsidR="00FF0131" w:rsidRDefault="00FF0131" w:rsidP="00960213">
              <w:pPr>
                <w:rPr>
                  <w:rFonts w:ascii="Arial" w:eastAsiaTheme="minorEastAsia" w:hAnsi="Arial" w:cs="Arial"/>
                  <w:sz w:val="24"/>
                  <w:szCs w:val="24"/>
                </w:rPr>
              </w:pPr>
            </w:p>
            <w:p w:rsidR="00A13B1F" w:rsidRDefault="00A13B1F" w:rsidP="00960213">
              <w:pPr>
                <w:ind w:left="705" w:hanging="705"/>
                <w:rPr>
                  <w:rFonts w:ascii="Arial" w:eastAsiaTheme="minorEastAsia" w:hAnsi="Arial" w:cs="Arial"/>
                  <w:b/>
                  <w:sz w:val="24"/>
                  <w:szCs w:val="24"/>
                </w:rPr>
              </w:pPr>
              <w:r w:rsidRPr="00A13B1F">
                <w:rPr>
                  <w:rFonts w:ascii="Arial" w:eastAsiaTheme="minorEastAsia" w:hAnsi="Arial" w:cs="Arial"/>
                  <w:b/>
                  <w:sz w:val="24"/>
                  <w:szCs w:val="24"/>
                </w:rPr>
                <w:lastRenderedPageBreak/>
                <w:t>Experiment 4: Winkelbestimmung mit dem Jakobsstab</w:t>
              </w:r>
            </w:p>
            <w:p w:rsidR="00A13B1F" w:rsidRDefault="00A13B1F" w:rsidP="00960213">
              <w:pPr>
                <w:ind w:left="705" w:hanging="705"/>
                <w:rPr>
                  <w:rFonts w:ascii="Arial" w:eastAsiaTheme="minorEastAsia" w:hAnsi="Arial" w:cs="Arial"/>
                  <w:b/>
                  <w:sz w:val="24"/>
                  <w:szCs w:val="24"/>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512"/>
                <w:gridCol w:w="4776"/>
              </w:tblGrid>
              <w:tr w:rsidR="00A13B1F" w:rsidTr="00747AA9">
                <w:trPr>
                  <w:trHeight w:val="1117"/>
                </w:trPr>
                <w:tc>
                  <w:tcPr>
                    <w:tcW w:w="4512" w:type="dxa"/>
                    <w:shd w:val="clear" w:color="auto" w:fill="FFFFFF" w:themeFill="background1"/>
                  </w:tcPr>
                  <w:p w:rsidR="00A13B1F" w:rsidRPr="002F1020" w:rsidRDefault="00A13B1F" w:rsidP="00960213">
                    <w:pPr>
                      <w:pStyle w:val="Labor-Materialbox-berschrift"/>
                    </w:pPr>
                    <w:r w:rsidRPr="00AD08D4">
                      <w:t>Material</w:t>
                    </w:r>
                  </w:p>
                  <w:p w:rsidR="00A13B1F" w:rsidRDefault="00A13B1F" w:rsidP="00960213">
                    <w:pPr>
                      <w:pStyle w:val="Labor-Aufzhlung"/>
                    </w:pPr>
                    <w:r>
                      <w:t>Jakobsstab</w:t>
                    </w:r>
                  </w:p>
                  <w:p w:rsidR="00A13B1F" w:rsidRDefault="00A13B1F" w:rsidP="00960213">
                    <w:pPr>
                      <w:pStyle w:val="Labor-Aufzhlung"/>
                    </w:pPr>
                    <w:r>
                      <w:t>Maßband</w:t>
                    </w:r>
                  </w:p>
                  <w:p w:rsidR="00A13B1F" w:rsidRDefault="00A13B1F" w:rsidP="00960213">
                    <w:pPr>
                      <w:pStyle w:val="Labor-Aufzhlung"/>
                    </w:pPr>
                    <w:r>
                      <w:t>Lineal</w:t>
                    </w:r>
                  </w:p>
                  <w:p w:rsidR="00A13B1F" w:rsidRDefault="00A13B1F" w:rsidP="00960213">
                    <w:pPr>
                      <w:pStyle w:val="Labor-Aufzhlung"/>
                    </w:pPr>
                    <w:r>
                      <w:t>Geodreieck</w:t>
                    </w:r>
                  </w:p>
                  <w:p w:rsidR="00A13B1F" w:rsidRDefault="00A13B1F" w:rsidP="00960213">
                    <w:pPr>
                      <w:pStyle w:val="Labor-Aufzhlung"/>
                    </w:pPr>
                    <w:r>
                      <w:t xml:space="preserve">Bleistift </w:t>
                    </w:r>
                  </w:p>
                  <w:p w:rsidR="00E55166" w:rsidRPr="00793397" w:rsidRDefault="00E55166" w:rsidP="00960213">
                    <w:pPr>
                      <w:pStyle w:val="Labor-Aufzhlung"/>
                    </w:pPr>
                    <w:r>
                      <w:t>Buntstifte</w:t>
                    </w:r>
                  </w:p>
                </w:tc>
                <w:tc>
                  <w:tcPr>
                    <w:tcW w:w="4776" w:type="dxa"/>
                    <w:shd w:val="clear" w:color="auto" w:fill="FFFFFF" w:themeFill="background1"/>
                  </w:tcPr>
                  <w:p w:rsidR="00A13B1F" w:rsidRPr="009534FB" w:rsidRDefault="00E55166" w:rsidP="00960213">
                    <w:pPr>
                      <w:pStyle w:val="Labor-Text"/>
                      <w:jc w:val="right"/>
                    </w:pPr>
                    <w:r>
                      <w:rPr>
                        <w:noProof/>
                        <w:lang w:eastAsia="zh-TW"/>
                      </w:rPr>
                      <w:drawing>
                        <wp:inline distT="0" distB="0" distL="0" distR="0" wp14:anchorId="7B2F5B0E" wp14:editId="62C524EA">
                          <wp:extent cx="2308225" cy="1731169"/>
                          <wp:effectExtent l="19050" t="0" r="0" b="0"/>
                          <wp:docPr id="707" name="Grafik 706" descr="Material Auf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Aufg4.jpg"/>
                                  <pic:cNvPicPr/>
                                </pic:nvPicPr>
                                <pic:blipFill>
                                  <a:blip r:embed="rId40" cstate="print"/>
                                  <a:stretch>
                                    <a:fillRect/>
                                  </a:stretch>
                                </pic:blipFill>
                                <pic:spPr>
                                  <a:xfrm>
                                    <a:off x="0" y="0"/>
                                    <a:ext cx="2306843" cy="1730133"/>
                                  </a:xfrm>
                                  <a:prstGeom prst="rect">
                                    <a:avLst/>
                                  </a:prstGeom>
                                </pic:spPr>
                              </pic:pic>
                            </a:graphicData>
                          </a:graphic>
                        </wp:inline>
                      </w:drawing>
                    </w:r>
                  </w:p>
                </w:tc>
              </w:tr>
            </w:tbl>
            <w:p w:rsidR="00A13B1F" w:rsidRDefault="00493D7B" w:rsidP="00960213">
              <w:pPr>
                <w:ind w:left="705" w:hanging="705"/>
                <w:rPr>
                  <w:rFonts w:ascii="Arial" w:eastAsiaTheme="minorEastAsia" w:hAnsi="Arial" w:cs="Arial"/>
                  <w:b/>
                  <w:sz w:val="24"/>
                  <w:szCs w:val="24"/>
                </w:rPr>
              </w:pPr>
              <w:r>
                <w:rPr>
                  <w:rFonts w:ascii="Arial" w:eastAsiaTheme="minorEastAsia" w:hAnsi="Arial" w:cs="Arial"/>
                  <w:b/>
                  <w:noProof/>
                  <w:sz w:val="24"/>
                  <w:szCs w:val="24"/>
                  <w:lang w:eastAsia="zh-TW"/>
                </w:rPr>
                <w:drawing>
                  <wp:anchor distT="0" distB="0" distL="114300" distR="114300" simplePos="0" relativeHeight="251902976" behindDoc="1" locked="0" layoutInCell="1" allowOverlap="1" wp14:anchorId="40261660" wp14:editId="103533E6">
                    <wp:simplePos x="0" y="0"/>
                    <wp:positionH relativeFrom="column">
                      <wp:posOffset>3538855</wp:posOffset>
                    </wp:positionH>
                    <wp:positionV relativeFrom="paragraph">
                      <wp:posOffset>144145</wp:posOffset>
                    </wp:positionV>
                    <wp:extent cx="2190750" cy="1647825"/>
                    <wp:effectExtent l="19050" t="0" r="0" b="0"/>
                    <wp:wrapTight wrapText="left">
                      <wp:wrapPolygon edited="0">
                        <wp:start x="-188" y="0"/>
                        <wp:lineTo x="-188" y="21475"/>
                        <wp:lineTo x="21600" y="21475"/>
                        <wp:lineTo x="21600" y="0"/>
                        <wp:lineTo x="-188" y="0"/>
                      </wp:wrapPolygon>
                    </wp:wrapTight>
                    <wp:docPr id="45" name="Grafik 44" descr="IMG_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2.JPG"/>
                            <pic:cNvPicPr/>
                          </pic:nvPicPr>
                          <pic:blipFill>
                            <a:blip r:embed="rId41" cstate="print"/>
                            <a:stretch>
                              <a:fillRect/>
                            </a:stretch>
                          </pic:blipFill>
                          <pic:spPr>
                            <a:xfrm>
                              <a:off x="0" y="0"/>
                              <a:ext cx="2190750" cy="1647825"/>
                            </a:xfrm>
                            <a:prstGeom prst="rect">
                              <a:avLst/>
                            </a:prstGeom>
                          </pic:spPr>
                        </pic:pic>
                      </a:graphicData>
                    </a:graphic>
                  </wp:anchor>
                </w:drawing>
              </w:r>
            </w:p>
            <w:p w:rsidR="00DA4CEE" w:rsidRDefault="00DA4CEE" w:rsidP="00960213">
              <w:pPr>
                <w:ind w:left="705" w:hanging="705"/>
                <w:rPr>
                  <w:rFonts w:ascii="Arial" w:eastAsiaTheme="minorEastAsia" w:hAnsi="Arial" w:cs="Arial"/>
                  <w:sz w:val="24"/>
                  <w:szCs w:val="24"/>
                </w:rPr>
              </w:pPr>
            </w:p>
            <w:p w:rsidR="00F1606E" w:rsidRDefault="00493D7B" w:rsidP="00EC7A28">
              <w:pPr>
                <w:pStyle w:val="Labor-Text"/>
                <w:ind w:left="705" w:hanging="705"/>
                <w:rPr>
                  <w:rFonts w:eastAsiaTheme="minorEastAsia"/>
                </w:rPr>
              </w:pPr>
              <w:r>
                <w:rPr>
                  <w:rFonts w:eastAsiaTheme="minorEastAsia"/>
                </w:rPr>
                <w:t>Geht nun nach draußen und</w:t>
              </w:r>
              <w:r w:rsidR="00DA4CEE">
                <w:rPr>
                  <w:rFonts w:eastAsiaTheme="minorEastAsia"/>
                </w:rPr>
                <w:t xml:space="preserve"> nim</w:t>
              </w:r>
              <w:r w:rsidR="00F1606E">
                <w:rPr>
                  <w:rFonts w:eastAsiaTheme="minorEastAsia"/>
                </w:rPr>
                <w:t>mt den</w:t>
              </w:r>
            </w:p>
            <w:p w:rsidR="00F1606E" w:rsidRDefault="00493D7B" w:rsidP="00EC7A28">
              <w:pPr>
                <w:pStyle w:val="Labor-Text"/>
                <w:ind w:left="705" w:hanging="705"/>
                <w:rPr>
                  <w:rFonts w:eastAsiaTheme="minorEastAsia"/>
                </w:rPr>
              </w:pPr>
              <w:r>
                <w:rPr>
                  <w:rFonts w:eastAsiaTheme="minorEastAsia"/>
                </w:rPr>
                <w:t xml:space="preserve">Jakobsstab und ein Maßband mit. </w:t>
              </w:r>
              <w:r w:rsidR="00F1606E">
                <w:rPr>
                  <w:rFonts w:eastAsiaTheme="minorEastAsia"/>
                </w:rPr>
                <w:t>Draußen geht</w:t>
              </w:r>
            </w:p>
            <w:p w:rsidR="00F1606E" w:rsidRDefault="00493D7B" w:rsidP="00EC7A28">
              <w:pPr>
                <w:pStyle w:val="Labor-Text"/>
                <w:ind w:left="705" w:hanging="705"/>
                <w:rPr>
                  <w:rFonts w:eastAsiaTheme="minorEastAsia"/>
                </w:rPr>
              </w:pPr>
              <w:r>
                <w:rPr>
                  <w:rFonts w:eastAsiaTheme="minorEastAsia"/>
                </w:rPr>
                <w:t xml:space="preserve">ihr nach links </w:t>
              </w:r>
              <w:r w:rsidR="00F1606E">
                <w:rPr>
                  <w:rFonts w:eastAsiaTheme="minorEastAsia"/>
                </w:rPr>
                <w:t>bis ans Ende des Gebäudes. Wenn</w:t>
              </w:r>
            </w:p>
            <w:p w:rsidR="00F1606E" w:rsidRDefault="00493D7B" w:rsidP="00EC7A28">
              <w:pPr>
                <w:pStyle w:val="Labor-Text"/>
                <w:ind w:left="705" w:hanging="705"/>
                <w:rPr>
                  <w:rFonts w:eastAsiaTheme="minorEastAsia"/>
                </w:rPr>
              </w:pPr>
              <w:r>
                <w:rPr>
                  <w:rFonts w:eastAsiaTheme="minorEastAsia"/>
                </w:rPr>
                <w:t>ihr noch einm</w:t>
              </w:r>
              <w:r w:rsidR="00F1606E">
                <w:rPr>
                  <w:rFonts w:eastAsiaTheme="minorEastAsia"/>
                </w:rPr>
                <w:t>al links abbiegt werdet ihr das</w:t>
              </w:r>
            </w:p>
            <w:p w:rsidR="00F1606E" w:rsidRDefault="00493D7B" w:rsidP="00EC7A28">
              <w:pPr>
                <w:pStyle w:val="Labor-Text"/>
                <w:ind w:left="705" w:hanging="705"/>
                <w:rPr>
                  <w:rFonts w:eastAsiaTheme="minorEastAsia"/>
                </w:rPr>
              </w:pPr>
              <w:r>
                <w:rPr>
                  <w:rFonts w:eastAsiaTheme="minorEastAsia"/>
                </w:rPr>
                <w:t xml:space="preserve">Fenster an der </w:t>
              </w:r>
              <w:r w:rsidR="00747AA9">
                <w:rPr>
                  <w:rFonts w:eastAsiaTheme="minorEastAsia"/>
                </w:rPr>
                <w:t>Gebäudeseite</w:t>
              </w:r>
              <w:r w:rsidR="00F1606E">
                <w:rPr>
                  <w:rFonts w:eastAsiaTheme="minorEastAsia"/>
                </w:rPr>
                <w:t xml:space="preserve"> auf dem Foto</w:t>
              </w:r>
            </w:p>
            <w:p w:rsidR="00A13B1F" w:rsidRDefault="00493D7B" w:rsidP="00EC7A28">
              <w:pPr>
                <w:pStyle w:val="Labor-Text"/>
                <w:ind w:left="705" w:hanging="705"/>
                <w:rPr>
                  <w:rFonts w:eastAsiaTheme="minorEastAsia"/>
                </w:rPr>
              </w:pPr>
              <w:r>
                <w:rPr>
                  <w:rFonts w:eastAsiaTheme="minorEastAsia"/>
                </w:rPr>
                <w:t>wiederfinden.</w:t>
              </w:r>
            </w:p>
            <w:p w:rsidR="00747AA9" w:rsidRDefault="00747AA9" w:rsidP="00EC7A28">
              <w:pPr>
                <w:pStyle w:val="Labor-Text"/>
                <w:rPr>
                  <w:rFonts w:eastAsiaTheme="minorEastAsia"/>
                </w:rPr>
              </w:pPr>
              <w:r>
                <w:rPr>
                  <w:rFonts w:eastAsiaTheme="minorEastAsia"/>
                </w:rPr>
                <w:t>Dasselbe Fenster befindet sich auch an der Gebäudeseite des gegenüberliegen Gebäudes K.</w:t>
              </w:r>
            </w:p>
            <w:p w:rsidR="00747AA9" w:rsidRDefault="006575E4" w:rsidP="00BA747F">
              <w:pPr>
                <w:pStyle w:val="Labor-Text"/>
                <w:rPr>
                  <w:rFonts w:eastAsiaTheme="minorEastAsia"/>
                </w:rPr>
              </w:pPr>
              <w:r>
                <w:rPr>
                  <w:rFonts w:eastAsiaTheme="minorEastAsia"/>
                  <w:noProof/>
                </w:rPr>
                <w:pict>
                  <v:shape id="_x0000_s1108" type="#_x0000_t67" style="position:absolute;left:0;text-align:left;margin-left:389.65pt;margin-top:11.25pt;width:12.75pt;height:29.25pt;z-index:251907072" fillcolor="white [3212]" stroked="f">
                    <v:textbox style="layout-flow:vertical-ideographic"/>
                  </v:shape>
                </w:pict>
              </w:r>
              <w:r w:rsidR="00747AA9">
                <w:rPr>
                  <w:rFonts w:eastAsiaTheme="minorEastAsia"/>
                </w:rPr>
                <w:tab/>
              </w:r>
            </w:p>
            <w:p w:rsidR="00DA4CEE" w:rsidRDefault="00F1606E" w:rsidP="00F1606E">
              <w:pPr>
                <w:pStyle w:val="Labor-Text"/>
                <w:ind w:left="705" w:hanging="705"/>
                <w:rPr>
                  <w:rFonts w:eastAsiaTheme="minorEastAsia"/>
                </w:rPr>
              </w:pPr>
              <w:r>
                <w:rPr>
                  <w:rFonts w:eastAsiaTheme="minorEastAsia"/>
                  <w:noProof/>
                  <w:lang w:eastAsia="zh-TW"/>
                </w:rPr>
                <w:drawing>
                  <wp:anchor distT="0" distB="0" distL="114300" distR="114300" simplePos="0" relativeHeight="251906048" behindDoc="1" locked="0" layoutInCell="1" allowOverlap="1" wp14:anchorId="6414BBEB" wp14:editId="0A7A1D83">
                    <wp:simplePos x="0" y="0"/>
                    <wp:positionH relativeFrom="column">
                      <wp:posOffset>3538855</wp:posOffset>
                    </wp:positionH>
                    <wp:positionV relativeFrom="paragraph">
                      <wp:posOffset>-81915</wp:posOffset>
                    </wp:positionV>
                    <wp:extent cx="2127250" cy="2038350"/>
                    <wp:effectExtent l="19050" t="0" r="6350" b="0"/>
                    <wp:wrapTight wrapText="left">
                      <wp:wrapPolygon edited="0">
                        <wp:start x="-193" y="0"/>
                        <wp:lineTo x="-193" y="21398"/>
                        <wp:lineTo x="21664" y="21398"/>
                        <wp:lineTo x="21664" y="0"/>
                        <wp:lineTo x="-193" y="0"/>
                      </wp:wrapPolygon>
                    </wp:wrapTight>
                    <wp:docPr id="62" name="Grafik 61" descr="Lat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ne.jpg"/>
                            <pic:cNvPicPr/>
                          </pic:nvPicPr>
                          <pic:blipFill>
                            <a:blip r:embed="rId42" cstate="print"/>
                            <a:stretch>
                              <a:fillRect/>
                            </a:stretch>
                          </pic:blipFill>
                          <pic:spPr>
                            <a:xfrm>
                              <a:off x="0" y="0"/>
                              <a:ext cx="2127250" cy="2038350"/>
                            </a:xfrm>
                            <a:prstGeom prst="rect">
                              <a:avLst/>
                            </a:prstGeom>
                          </pic:spPr>
                        </pic:pic>
                      </a:graphicData>
                    </a:graphic>
                  </wp:anchor>
                </w:drawing>
              </w:r>
              <w:r w:rsidR="00F84406">
                <w:rPr>
                  <w:rFonts w:eastAsiaTheme="minorEastAsia"/>
                  <w:noProof/>
                  <w:lang w:eastAsia="zh-TW"/>
                </w:rPr>
                <w:drawing>
                  <wp:anchor distT="0" distB="0" distL="114300" distR="114300" simplePos="0" relativeHeight="251850752" behindDoc="0" locked="0" layoutInCell="1" allowOverlap="1" wp14:anchorId="09CAD6BA" wp14:editId="459C5086">
                    <wp:simplePos x="0" y="0"/>
                    <wp:positionH relativeFrom="column">
                      <wp:posOffset>5971540</wp:posOffset>
                    </wp:positionH>
                    <wp:positionV relativeFrom="paragraph">
                      <wp:posOffset>13335</wp:posOffset>
                    </wp:positionV>
                    <wp:extent cx="494030" cy="485775"/>
                    <wp:effectExtent l="19050" t="0" r="1270" b="0"/>
                    <wp:wrapNone/>
                    <wp:docPr id="47"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cstate="print"/>
                            <a:stretch>
                              <a:fillRect/>
                            </a:stretch>
                          </pic:blipFill>
                          <pic:spPr>
                            <a:xfrm>
                              <a:off x="0" y="0"/>
                              <a:ext cx="494030" cy="485775"/>
                            </a:xfrm>
                            <a:prstGeom prst="rect">
                              <a:avLst/>
                            </a:prstGeom>
                          </pic:spPr>
                        </pic:pic>
                      </a:graphicData>
                    </a:graphic>
                  </wp:anchor>
                </w:drawing>
              </w:r>
              <w:r>
                <w:rPr>
                  <w:rFonts w:eastAsiaTheme="minorEastAsia"/>
                </w:rPr>
                <w:t xml:space="preserve">4.2.1 </w:t>
              </w:r>
              <w:r>
                <w:rPr>
                  <w:rFonts w:eastAsiaTheme="minorEastAsia"/>
                </w:rPr>
                <w:tab/>
              </w:r>
              <w:r w:rsidR="00DA4CEE">
                <w:rPr>
                  <w:rFonts w:eastAsiaTheme="minorEastAsia"/>
                </w:rPr>
                <w:t>Mithilfe eines ähnliche</w:t>
              </w:r>
              <w:r w:rsidR="00817970">
                <w:rPr>
                  <w:rFonts w:eastAsiaTheme="minorEastAsia"/>
                </w:rPr>
                <w:t>n</w:t>
              </w:r>
              <w:r w:rsidR="00DA4CEE">
                <w:rPr>
                  <w:rFonts w:eastAsiaTheme="minorEastAsia"/>
                </w:rPr>
                <w:t xml:space="preserve"> Dreiecks wollen wir nun die Entfernung von Gebäude I zur Laterne vor der Cafeteria bestimmen.</w:t>
              </w:r>
            </w:p>
            <w:p w:rsidR="00747AA9" w:rsidRDefault="00CC7A48" w:rsidP="00BA747F">
              <w:pPr>
                <w:pStyle w:val="Labor-Text"/>
                <w:ind w:left="705"/>
                <w:rPr>
                  <w:rFonts w:eastAsiaTheme="minorEastAsia"/>
                </w:rPr>
              </w:pPr>
              <w:r>
                <w:rPr>
                  <w:rFonts w:eastAsiaTheme="minorEastAsia"/>
                  <w:noProof/>
                  <w:lang w:eastAsia="zh-TW"/>
                </w:rPr>
                <w:drawing>
                  <wp:anchor distT="0" distB="0" distL="114300" distR="114300" simplePos="0" relativeHeight="251924480" behindDoc="0" locked="0" layoutInCell="1" allowOverlap="1" wp14:anchorId="18C9EBF0" wp14:editId="156D2610">
                    <wp:simplePos x="0" y="0"/>
                    <wp:positionH relativeFrom="column">
                      <wp:posOffset>5967730</wp:posOffset>
                    </wp:positionH>
                    <wp:positionV relativeFrom="paragraph">
                      <wp:posOffset>99060</wp:posOffset>
                    </wp:positionV>
                    <wp:extent cx="476250" cy="495300"/>
                    <wp:effectExtent l="19050" t="0" r="0" b="0"/>
                    <wp:wrapTight wrapText="bothSides">
                      <wp:wrapPolygon edited="0">
                        <wp:start x="-864" y="0"/>
                        <wp:lineTo x="-864" y="20769"/>
                        <wp:lineTo x="21600" y="20769"/>
                        <wp:lineTo x="21600" y="0"/>
                        <wp:lineTo x="-864" y="0"/>
                      </wp:wrapPolygon>
                    </wp:wrapTight>
                    <wp:docPr id="725"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76250" cy="495300"/>
                            </a:xfrm>
                            <a:prstGeom prst="rect">
                              <a:avLst/>
                            </a:prstGeom>
                            <a:noFill/>
                            <a:ln w="9525">
                              <a:noFill/>
                              <a:miter lim="800000"/>
                              <a:headEnd/>
                              <a:tailEnd/>
                            </a:ln>
                          </pic:spPr>
                        </pic:pic>
                      </a:graphicData>
                    </a:graphic>
                  </wp:anchor>
                </w:drawing>
              </w:r>
              <w:r w:rsidR="00F53925">
                <w:rPr>
                  <w:rFonts w:eastAsiaTheme="minorEastAsia"/>
                </w:rPr>
                <w:t xml:space="preserve">Bestimmt </w:t>
              </w:r>
              <w:r w:rsidR="00747AA9">
                <w:rPr>
                  <w:rFonts w:eastAsiaTheme="minorEastAsia"/>
                </w:rPr>
                <w:t xml:space="preserve">zunächst die Winkel α und β </w:t>
              </w:r>
              <w:r w:rsidR="00DA4CEE">
                <w:rPr>
                  <w:rFonts w:eastAsiaTheme="minorEastAsia"/>
                </w:rPr>
                <w:t xml:space="preserve">mit dem Jakobsstab </w:t>
              </w:r>
              <w:r w:rsidR="00747AA9">
                <w:rPr>
                  <w:rFonts w:eastAsiaTheme="minorEastAsia"/>
                </w:rPr>
                <w:t xml:space="preserve">wie in der Skizze </w:t>
              </w:r>
              <w:r w:rsidR="00BA747F">
                <w:rPr>
                  <w:rFonts w:eastAsiaTheme="minorEastAsia"/>
                </w:rPr>
                <w:t xml:space="preserve">unten </w:t>
              </w:r>
              <w:r w:rsidR="00747AA9">
                <w:rPr>
                  <w:rFonts w:eastAsiaTheme="minorEastAsia"/>
                </w:rPr>
                <w:t>angegeben.</w:t>
              </w:r>
            </w:p>
            <w:p w:rsidR="00747AA9" w:rsidRDefault="000E29BD" w:rsidP="00BA747F">
              <w:pPr>
                <w:pStyle w:val="Labor-Text"/>
                <w:ind w:left="705"/>
                <w:rPr>
                  <w:rFonts w:eastAsiaTheme="minorEastAsia"/>
                </w:rPr>
              </w:pPr>
              <w:r>
                <w:rPr>
                  <w:rFonts w:eastAsiaTheme="minorEastAsia"/>
                  <w:noProof/>
                  <w:lang w:eastAsia="zh-TW"/>
                </w:rPr>
                <w:drawing>
                  <wp:anchor distT="0" distB="0" distL="114300" distR="114300" simplePos="0" relativeHeight="251922432" behindDoc="1" locked="0" layoutInCell="1" allowOverlap="1" wp14:anchorId="1759FF6B" wp14:editId="72A869E9">
                    <wp:simplePos x="0" y="0"/>
                    <wp:positionH relativeFrom="column">
                      <wp:posOffset>605155</wp:posOffset>
                    </wp:positionH>
                    <wp:positionV relativeFrom="paragraph">
                      <wp:posOffset>287655</wp:posOffset>
                    </wp:positionV>
                    <wp:extent cx="2470785" cy="1447800"/>
                    <wp:effectExtent l="19050" t="0" r="5715" b="0"/>
                    <wp:wrapTight wrapText="bothSides">
                      <wp:wrapPolygon edited="0">
                        <wp:start x="8493" y="1705"/>
                        <wp:lineTo x="6828" y="6253"/>
                        <wp:lineTo x="3997" y="7674"/>
                        <wp:lineTo x="167" y="18474"/>
                        <wp:lineTo x="-167" y="20463"/>
                        <wp:lineTo x="666" y="20463"/>
                        <wp:lineTo x="21650" y="20463"/>
                        <wp:lineTo x="21650" y="19326"/>
                        <wp:lineTo x="18153" y="15347"/>
                        <wp:lineTo x="12490" y="1705"/>
                        <wp:lineTo x="10492" y="1705"/>
                        <wp:lineTo x="8493" y="1705"/>
                      </wp:wrapPolygon>
                    </wp:wrapTight>
                    <wp:docPr id="724" name="Grafik 720" descr="Aufg4Ähnl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fg4Ähnlich.png"/>
                            <pic:cNvPicPr/>
                          </pic:nvPicPr>
                          <pic:blipFill>
                            <a:blip r:embed="rId43" cstate="print"/>
                            <a:stretch>
                              <a:fillRect/>
                            </a:stretch>
                          </pic:blipFill>
                          <pic:spPr>
                            <a:xfrm>
                              <a:off x="0" y="0"/>
                              <a:ext cx="2470785" cy="1447800"/>
                            </a:xfrm>
                            <a:prstGeom prst="rect">
                              <a:avLst/>
                            </a:prstGeom>
                          </pic:spPr>
                        </pic:pic>
                      </a:graphicData>
                    </a:graphic>
                  </wp:anchor>
                </w:drawing>
              </w:r>
              <w:r w:rsidR="00747AA9">
                <w:rPr>
                  <w:rFonts w:eastAsiaTheme="minorEastAsia"/>
                </w:rPr>
                <w:t xml:space="preserve">Stellt euch für die Messungen </w:t>
              </w:r>
              <w:r w:rsidR="00F53925">
                <w:rPr>
                  <w:rFonts w:eastAsiaTheme="minorEastAsia"/>
                </w:rPr>
                <w:t xml:space="preserve">immer </w:t>
              </w:r>
              <w:r w:rsidR="00747AA9">
                <w:rPr>
                  <w:rFonts w:eastAsiaTheme="minorEastAsia"/>
                </w:rPr>
                <w:t xml:space="preserve">an die </w:t>
              </w:r>
              <w:r w:rsidR="00747AA9" w:rsidRPr="005D25E5">
                <w:rPr>
                  <w:rFonts w:eastAsiaTheme="minorEastAsia"/>
                  <w:b/>
                </w:rPr>
                <w:t>Außenkante</w:t>
              </w:r>
              <w:r w:rsidR="00747AA9">
                <w:rPr>
                  <w:rFonts w:eastAsiaTheme="minorEastAsia"/>
                </w:rPr>
                <w:t xml:space="preserve"> </w:t>
              </w:r>
              <w:r w:rsidR="00DA4CEE">
                <w:rPr>
                  <w:rFonts w:eastAsiaTheme="minorEastAsia"/>
                </w:rPr>
                <w:t>der jeweiligen Fenster.</w:t>
              </w:r>
            </w:p>
            <w:p w:rsidR="00817970" w:rsidRDefault="00817970" w:rsidP="00960213">
              <w:pPr>
                <w:ind w:left="705" w:hanging="705"/>
                <w:jc w:val="center"/>
                <w:rPr>
                  <w:rFonts w:ascii="Arial" w:eastAsiaTheme="minorEastAsia" w:hAnsi="Arial" w:cs="Arial"/>
                  <w:sz w:val="24"/>
                  <w:szCs w:val="24"/>
                </w:rPr>
              </w:pPr>
            </w:p>
            <w:p w:rsidR="00493D7B" w:rsidRDefault="00747AA9" w:rsidP="00F1606E">
              <w:pPr>
                <w:pStyle w:val="Labor-Titelseite"/>
                <w:rPr>
                  <w:rFonts w:eastAsiaTheme="minorEastAsia"/>
                </w:rPr>
              </w:pPr>
              <w:r>
                <w:rPr>
                  <w:rFonts w:eastAsiaTheme="minorEastAsia"/>
                </w:rPr>
                <w:t xml:space="preserve"> </w:t>
              </w:r>
            </w:p>
            <w:p w:rsidR="00493D7B" w:rsidRDefault="00493D7B" w:rsidP="00F1606E">
              <w:pPr>
                <w:pStyle w:val="Labor-Titelseite"/>
                <w:rPr>
                  <w:rFonts w:eastAsiaTheme="minorEastAsia"/>
                </w:rPr>
              </w:pPr>
            </w:p>
            <w:p w:rsidR="00747AA9" w:rsidRDefault="00747AA9" w:rsidP="00960213">
              <w:pPr>
                <w:ind w:left="705" w:hanging="705"/>
                <w:rPr>
                  <w:rFonts w:ascii="Arial" w:eastAsiaTheme="minorEastAsia" w:hAnsi="Arial" w:cs="Arial"/>
                  <w:sz w:val="24"/>
                  <w:szCs w:val="24"/>
                </w:rPr>
              </w:pPr>
            </w:p>
            <w:p w:rsidR="00747AA9" w:rsidRDefault="00747AA9" w:rsidP="00960213">
              <w:pPr>
                <w:ind w:left="705" w:hanging="705"/>
                <w:rPr>
                  <w:rFonts w:ascii="Arial" w:eastAsiaTheme="minorEastAsia" w:hAnsi="Arial" w:cs="Arial"/>
                  <w:sz w:val="24"/>
                  <w:szCs w:val="24"/>
                </w:rPr>
              </w:pPr>
            </w:p>
            <w:p w:rsidR="00F1606E" w:rsidRDefault="006575E4" w:rsidP="00960213">
              <w:pPr>
                <w:ind w:left="705" w:hanging="705"/>
                <w:rPr>
                  <w:rFonts w:ascii="Arial" w:eastAsiaTheme="minorEastAsia" w:hAnsi="Arial" w:cs="Arial"/>
                  <w:sz w:val="24"/>
                  <w:szCs w:val="24"/>
                </w:rPr>
              </w:pPr>
              <w:r>
                <w:rPr>
                  <w:rFonts w:ascii="Arial" w:eastAsiaTheme="minorEastAsia" w:hAnsi="Arial" w:cs="Arial"/>
                  <w:noProof/>
                  <w:sz w:val="24"/>
                  <w:szCs w:val="24"/>
                </w:rPr>
                <w:pict>
                  <v:rect id="_x0000_s1107" style="position:absolute;left:0;text-align:left;margin-left:36.1pt;margin-top:6.25pt;width:404.55pt;height:57pt;z-index:251905024" filled="f" strokecolor="black [3213]"/>
                </w:pict>
              </w:r>
            </w:p>
            <w:p w:rsidR="00F1606E" w:rsidRDefault="00F1606E" w:rsidP="00960213">
              <w:pPr>
                <w:ind w:left="705" w:hanging="705"/>
                <w:rPr>
                  <w:rFonts w:ascii="Arial" w:eastAsiaTheme="minorEastAsia" w:hAnsi="Arial" w:cs="Arial"/>
                  <w:sz w:val="24"/>
                  <w:szCs w:val="24"/>
                </w:rPr>
              </w:pPr>
            </w:p>
            <w:p w:rsidR="00F1606E" w:rsidRDefault="00F1606E" w:rsidP="00960213">
              <w:pPr>
                <w:ind w:left="705" w:hanging="705"/>
                <w:rPr>
                  <w:rFonts w:ascii="Arial" w:eastAsiaTheme="minorEastAsia" w:hAnsi="Arial" w:cs="Arial"/>
                  <w:sz w:val="24"/>
                  <w:szCs w:val="24"/>
                </w:rPr>
              </w:pPr>
            </w:p>
            <w:p w:rsidR="00F1606E" w:rsidRDefault="00F1606E" w:rsidP="00960213">
              <w:pPr>
                <w:ind w:left="705" w:hanging="705"/>
                <w:rPr>
                  <w:rFonts w:ascii="Arial" w:eastAsiaTheme="minorEastAsia" w:hAnsi="Arial" w:cs="Arial"/>
                  <w:sz w:val="24"/>
                  <w:szCs w:val="24"/>
                </w:rPr>
              </w:pPr>
            </w:p>
            <w:p w:rsidR="00F1606E" w:rsidRDefault="00F1606E" w:rsidP="00960213">
              <w:pPr>
                <w:ind w:left="705" w:hanging="705"/>
                <w:rPr>
                  <w:rFonts w:ascii="Arial" w:eastAsiaTheme="minorEastAsia" w:hAnsi="Arial" w:cs="Arial"/>
                  <w:sz w:val="24"/>
                  <w:szCs w:val="24"/>
                </w:rPr>
              </w:pPr>
            </w:p>
            <w:p w:rsidR="00DA4CEE" w:rsidRDefault="00DA4CEE" w:rsidP="000E29BD">
              <w:pPr>
                <w:pStyle w:val="Labor-Text"/>
                <w:ind w:left="705" w:hanging="705"/>
                <w:rPr>
                  <w:rFonts w:eastAsiaTheme="minorEastAsia"/>
                </w:rPr>
              </w:pPr>
              <w:r>
                <w:rPr>
                  <w:rFonts w:eastAsiaTheme="minorEastAsia"/>
                </w:rPr>
                <w:lastRenderedPageBreak/>
                <w:t>4.2.2</w:t>
              </w:r>
              <w:r>
                <w:rPr>
                  <w:rFonts w:eastAsiaTheme="minorEastAsia"/>
                </w:rPr>
                <w:tab/>
              </w:r>
              <w:r w:rsidR="00817970">
                <w:rPr>
                  <w:rFonts w:eastAsiaTheme="minorEastAsia"/>
                </w:rPr>
                <w:t>Nun fehlt euch noch die</w:t>
              </w:r>
              <w:r>
                <w:rPr>
                  <w:rFonts w:eastAsiaTheme="minorEastAsia"/>
                </w:rPr>
                <w:t xml:space="preserve"> </w:t>
              </w:r>
              <w:proofErr w:type="gramStart"/>
              <w:r>
                <w:rPr>
                  <w:rFonts w:eastAsiaTheme="minorEastAsia"/>
                </w:rPr>
                <w:t xml:space="preserve">Strecke </w:t>
              </w:r>
              <w:proofErr w:type="gramEnd"/>
              <m:oMath>
                <m:acc>
                  <m:accPr>
                    <m:chr m:val="̅"/>
                    <m:ctrlPr>
                      <w:rPr>
                        <w:rFonts w:ascii="Cambria Math" w:eastAsiaTheme="minorEastAsia" w:hAnsi="Cambria Math"/>
                        <w:i/>
                      </w:rPr>
                    </m:ctrlPr>
                  </m:accPr>
                  <m:e>
                    <m:r>
                      <w:rPr>
                        <w:rFonts w:ascii="Cambria Math" w:eastAsiaTheme="minorEastAsia" w:hAnsi="Cambria Math"/>
                      </w:rPr>
                      <m:t>IK</m:t>
                    </m:r>
                  </m:e>
                </m:acc>
              </m:oMath>
              <w:r>
                <w:rPr>
                  <w:rFonts w:eastAsiaTheme="minorEastAsia"/>
                </w:rPr>
                <w:t>, also de</w:t>
              </w:r>
              <w:r w:rsidR="00817970">
                <w:rPr>
                  <w:rFonts w:eastAsiaTheme="minorEastAsia"/>
                </w:rPr>
                <w:t>r</w:t>
              </w:r>
              <w:r>
                <w:rPr>
                  <w:rFonts w:eastAsiaTheme="minorEastAsia"/>
                </w:rPr>
                <w:t xml:space="preserve"> Abstand von Gebäude I und K jeweils von der </w:t>
              </w:r>
              <w:r w:rsidRPr="005D25E5">
                <w:rPr>
                  <w:rFonts w:eastAsiaTheme="minorEastAsia"/>
                  <w:b/>
                </w:rPr>
                <w:t>Außenkante</w:t>
              </w:r>
              <w:r>
                <w:rPr>
                  <w:rFonts w:eastAsiaTheme="minorEastAsia"/>
                </w:rPr>
                <w:t xml:space="preserve"> des Fensters</w:t>
              </w:r>
              <w:r w:rsidR="00817970">
                <w:rPr>
                  <w:rFonts w:eastAsiaTheme="minorEastAsia"/>
                </w:rPr>
                <w:t xml:space="preserve">, welche ihr mit dem Maßband </w:t>
              </w:r>
              <w:r w:rsidR="00F84406" w:rsidRPr="00F84406">
                <w:rPr>
                  <w:rFonts w:eastAsiaTheme="minorEastAsia"/>
                  <w:noProof/>
                  <w:lang w:eastAsia="zh-TW"/>
                </w:rPr>
                <w:drawing>
                  <wp:anchor distT="0" distB="0" distL="114300" distR="114300" simplePos="0" relativeHeight="251915264" behindDoc="0" locked="0" layoutInCell="1" allowOverlap="1" wp14:anchorId="41F3F8C5" wp14:editId="479B7169">
                    <wp:simplePos x="0" y="0"/>
                    <wp:positionH relativeFrom="column">
                      <wp:posOffset>5967730</wp:posOffset>
                    </wp:positionH>
                    <wp:positionV relativeFrom="paragraph">
                      <wp:posOffset>64770</wp:posOffset>
                    </wp:positionV>
                    <wp:extent cx="494030" cy="485775"/>
                    <wp:effectExtent l="19050" t="0" r="1270" b="0"/>
                    <wp:wrapNone/>
                    <wp:docPr id="714"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cstate="print"/>
                            <a:stretch>
                              <a:fillRect/>
                            </a:stretch>
                          </pic:blipFill>
                          <pic:spPr>
                            <a:xfrm>
                              <a:off x="0" y="0"/>
                              <a:ext cx="494030" cy="489585"/>
                            </a:xfrm>
                            <a:prstGeom prst="rect">
                              <a:avLst/>
                            </a:prstGeom>
                          </pic:spPr>
                        </pic:pic>
                      </a:graphicData>
                    </a:graphic>
                  </wp:anchor>
                </w:drawing>
              </w:r>
              <w:r w:rsidR="00817970">
                <w:rPr>
                  <w:rFonts w:eastAsiaTheme="minorEastAsia"/>
                </w:rPr>
                <w:t>messen sollt.</w:t>
              </w:r>
            </w:p>
            <w:p w:rsidR="00817970" w:rsidRDefault="006575E4" w:rsidP="00BA747F">
              <w:pPr>
                <w:pStyle w:val="Labor-Text"/>
                <w:rPr>
                  <w:rFonts w:eastAsiaTheme="minorEastAsia"/>
                </w:rPr>
              </w:pPr>
              <w:r>
                <w:rPr>
                  <w:rFonts w:eastAsiaTheme="minorEastAsia"/>
                  <w:noProof/>
                </w:rPr>
                <w:pict>
                  <v:rect id="_x0000_s1109" style="position:absolute;left:0;text-align:left;margin-left:35.75pt;margin-top:12.65pt;width:401.15pt;height:57pt;z-index:251908096" filled="f" strokecolor="black [3213]"/>
                </w:pict>
              </w:r>
            </w:p>
            <w:p w:rsidR="00817970" w:rsidRDefault="00817970" w:rsidP="00BA747F">
              <w:pPr>
                <w:pStyle w:val="Labor-Text"/>
                <w:rPr>
                  <w:rFonts w:eastAsiaTheme="minorEastAsia"/>
                </w:rPr>
              </w:pPr>
            </w:p>
            <w:p w:rsidR="00DA4CEE" w:rsidRDefault="00DA4CEE" w:rsidP="00BA747F">
              <w:pPr>
                <w:pStyle w:val="Labor-Text"/>
                <w:rPr>
                  <w:rFonts w:eastAsiaTheme="minorEastAsia"/>
                </w:rPr>
              </w:pPr>
            </w:p>
            <w:p w:rsidR="00DA4CEE" w:rsidRDefault="00DA4CEE" w:rsidP="00BA747F">
              <w:pPr>
                <w:pStyle w:val="Labor-Text"/>
                <w:rPr>
                  <w:rFonts w:eastAsiaTheme="minorEastAsia"/>
                </w:rPr>
              </w:pPr>
            </w:p>
            <w:p w:rsidR="00DA4CEE" w:rsidRDefault="00DA4CEE" w:rsidP="00BA747F">
              <w:pPr>
                <w:pStyle w:val="Labor-Text"/>
                <w:rPr>
                  <w:rFonts w:eastAsiaTheme="minorEastAsia"/>
                </w:rPr>
              </w:pPr>
            </w:p>
            <w:p w:rsidR="00817970" w:rsidRDefault="00817970" w:rsidP="00BA747F">
              <w:pPr>
                <w:pStyle w:val="Labor-Text"/>
                <w:rPr>
                  <w:rFonts w:eastAsiaTheme="minorEastAsia"/>
                </w:rPr>
              </w:pPr>
            </w:p>
            <w:p w:rsidR="00817970" w:rsidRDefault="00817970" w:rsidP="00BA747F">
              <w:pPr>
                <w:pStyle w:val="Labor-Text"/>
                <w:rPr>
                  <w:rFonts w:eastAsiaTheme="minorEastAsia"/>
                </w:rPr>
              </w:pPr>
            </w:p>
            <w:p w:rsidR="00817970" w:rsidRDefault="00817970" w:rsidP="00BA747F">
              <w:pPr>
                <w:pStyle w:val="Labor-Text"/>
                <w:rPr>
                  <w:rFonts w:eastAsiaTheme="minorEastAsia"/>
                </w:rPr>
              </w:pPr>
            </w:p>
            <w:p w:rsidR="00817970" w:rsidRDefault="002F16C7" w:rsidP="00BA747F">
              <w:pPr>
                <w:pStyle w:val="Labor-Text"/>
                <w:ind w:left="705" w:hanging="705"/>
                <w:rPr>
                  <w:rFonts w:eastAsiaTheme="minorEastAsia"/>
                </w:rPr>
              </w:pPr>
              <w:r>
                <w:rPr>
                  <w:rFonts w:eastAsiaTheme="minorEastAsia"/>
                  <w:noProof/>
                  <w:lang w:eastAsia="zh-TW"/>
                </w:rPr>
                <w:drawing>
                  <wp:anchor distT="0" distB="0" distL="114300" distR="114300" simplePos="0" relativeHeight="251928576" behindDoc="0" locked="0" layoutInCell="1" allowOverlap="1" wp14:anchorId="315AACCD" wp14:editId="7EA3FE46">
                    <wp:simplePos x="0" y="0"/>
                    <wp:positionH relativeFrom="column">
                      <wp:posOffset>5986780</wp:posOffset>
                    </wp:positionH>
                    <wp:positionV relativeFrom="paragraph">
                      <wp:posOffset>92075</wp:posOffset>
                    </wp:positionV>
                    <wp:extent cx="476250" cy="495300"/>
                    <wp:effectExtent l="19050" t="0" r="0" b="0"/>
                    <wp:wrapTight wrapText="bothSides">
                      <wp:wrapPolygon edited="0">
                        <wp:start x="-864" y="0"/>
                        <wp:lineTo x="-864" y="20769"/>
                        <wp:lineTo x="21600" y="20769"/>
                        <wp:lineTo x="21600" y="0"/>
                        <wp:lineTo x="-864" y="0"/>
                      </wp:wrapPolygon>
                    </wp:wrapTight>
                    <wp:docPr id="727"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76250" cy="495300"/>
                            </a:xfrm>
                            <a:prstGeom prst="rect">
                              <a:avLst/>
                            </a:prstGeom>
                            <a:noFill/>
                            <a:ln w="9525">
                              <a:noFill/>
                              <a:miter lim="800000"/>
                              <a:headEnd/>
                              <a:tailEnd/>
                            </a:ln>
                          </pic:spPr>
                        </pic:pic>
                      </a:graphicData>
                    </a:graphic>
                  </wp:anchor>
                </w:drawing>
              </w:r>
              <w:r w:rsidR="00817970">
                <w:rPr>
                  <w:rFonts w:eastAsiaTheme="minorEastAsia"/>
                </w:rPr>
                <w:t>4.2.3</w:t>
              </w:r>
              <w:r w:rsidR="00817970">
                <w:rPr>
                  <w:rFonts w:eastAsiaTheme="minorEastAsia"/>
                </w:rPr>
                <w:tab/>
              </w:r>
              <w:r w:rsidR="005D25E5">
                <w:rPr>
                  <w:rFonts w:eastAsiaTheme="minorEastAsia"/>
                </w:rPr>
                <w:t>Geht wieder rein und z</w:t>
              </w:r>
              <w:r w:rsidR="00817970">
                <w:rPr>
                  <w:rFonts w:eastAsiaTheme="minorEastAsia"/>
                </w:rPr>
                <w:t xml:space="preserve">eichnet nun ein </w:t>
              </w:r>
              <w:r w:rsidR="00F53925">
                <w:rPr>
                  <w:rFonts w:eastAsiaTheme="minorEastAsia"/>
                </w:rPr>
                <w:t xml:space="preserve">kleineres, </w:t>
              </w:r>
              <w:r w:rsidR="00817970">
                <w:rPr>
                  <w:rFonts w:eastAsiaTheme="minorEastAsia"/>
                </w:rPr>
                <w:t xml:space="preserve">ähnliches Dreieck mit der Grundseite IK und den beiden Winkel α und β im Maßstab </w:t>
              </w:r>
              <w:r w:rsidR="00F53925">
                <w:rPr>
                  <w:rFonts w:eastAsiaTheme="minorEastAsia"/>
                </w:rPr>
                <w:t xml:space="preserve">1:200 </w:t>
              </w:r>
              <w:r w:rsidR="000D5369">
                <w:rPr>
                  <w:rFonts w:eastAsiaTheme="minorEastAsia"/>
                </w:rPr>
                <w:t xml:space="preserve">hier aufs Blatt. </w:t>
              </w:r>
              <w:r w:rsidR="00F53925">
                <w:rPr>
                  <w:rFonts w:eastAsiaTheme="minorEastAsia"/>
                </w:rPr>
                <w:t>Wie lang ist die gesuchte Strecke von Gebäude I zur Laterne in eurer Zeichnung, wie lange in Wirklichkeit?</w:t>
              </w:r>
            </w:p>
            <w:p w:rsidR="00F53925" w:rsidRDefault="00F53925" w:rsidP="00BA747F">
              <w:pPr>
                <w:pStyle w:val="Labor-Text"/>
                <w:rPr>
                  <w:rFonts w:eastAsiaTheme="minorEastAsia"/>
                </w:rPr>
              </w:pPr>
            </w:p>
            <w:p w:rsidR="00F53925" w:rsidRDefault="00F53925" w:rsidP="00BA747F">
              <w:pPr>
                <w:pStyle w:val="Labor-Text"/>
                <w:rPr>
                  <w:rFonts w:eastAsiaTheme="minorEastAsia"/>
                </w:rPr>
              </w:pPr>
            </w:p>
            <w:p w:rsidR="00F53925" w:rsidRDefault="00F53925" w:rsidP="00BA747F">
              <w:pPr>
                <w:pStyle w:val="Labor-Text"/>
                <w:rPr>
                  <w:rFonts w:eastAsiaTheme="minorEastAsia"/>
                </w:rPr>
              </w:pPr>
            </w:p>
            <w:p w:rsidR="00F53925" w:rsidRDefault="00F53925" w:rsidP="00BA747F">
              <w:pPr>
                <w:pStyle w:val="Labor-Text"/>
                <w:rPr>
                  <w:rFonts w:eastAsiaTheme="minorEastAsia"/>
                </w:rPr>
              </w:pPr>
            </w:p>
            <w:p w:rsidR="00F53925" w:rsidRDefault="00F53925" w:rsidP="00BA747F">
              <w:pPr>
                <w:pStyle w:val="Labor-Text"/>
                <w:rPr>
                  <w:rFonts w:eastAsiaTheme="minorEastAsia"/>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6575E4" w:rsidP="00960213">
              <w:pPr>
                <w:ind w:left="705" w:hanging="705"/>
                <w:rPr>
                  <w:rFonts w:ascii="Arial" w:eastAsiaTheme="minorEastAsia" w:hAnsi="Arial" w:cs="Arial"/>
                  <w:sz w:val="24"/>
                  <w:szCs w:val="24"/>
                </w:rPr>
              </w:pPr>
              <w:r>
                <w:rPr>
                  <w:rFonts w:ascii="Arial" w:eastAsiaTheme="minorEastAsia" w:hAnsi="Arial" w:cs="Arial"/>
                  <w:noProof/>
                  <w:sz w:val="24"/>
                  <w:szCs w:val="24"/>
                </w:rPr>
                <w:pict>
                  <v:rect id="_x0000_s1112" style="position:absolute;left:0;text-align:left;margin-left:35.75pt;margin-top:6.1pt;width:401.15pt;height:70.5pt;z-index:251909120" filled="f" strokecolor="black [3213]"/>
                </w:pict>
              </w: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53925" w:rsidRDefault="00F53925" w:rsidP="00960213">
              <w:pPr>
                <w:ind w:left="705" w:hanging="705"/>
                <w:rPr>
                  <w:rFonts w:ascii="Arial" w:eastAsiaTheme="minorEastAsia" w:hAnsi="Arial" w:cs="Arial"/>
                  <w:sz w:val="24"/>
                  <w:szCs w:val="24"/>
                </w:rPr>
              </w:pPr>
            </w:p>
            <w:p w:rsidR="00F84406" w:rsidRDefault="00F53925" w:rsidP="00BA747F">
              <w:pPr>
                <w:pStyle w:val="Labor-Text"/>
                <w:ind w:left="705" w:hanging="705"/>
              </w:pPr>
              <w:r>
                <w:lastRenderedPageBreak/>
                <w:t>Geht nun in den 4. Stock des</w:t>
              </w:r>
              <w:r w:rsidR="00FF0131" w:rsidRPr="00A421B8">
                <w:t xml:space="preserve"> Gebäudes</w:t>
              </w:r>
              <w:r>
                <w:t xml:space="preserve"> I</w:t>
              </w:r>
              <w:r w:rsidR="00436618">
                <w:t xml:space="preserve"> und nim</w:t>
              </w:r>
              <w:r w:rsidR="00EA593A">
                <w:t xml:space="preserve">mt </w:t>
              </w:r>
              <w:r w:rsidR="00F84406">
                <w:t>den Jakobsstab, das</w:t>
              </w:r>
            </w:p>
            <w:p w:rsidR="005D25E5" w:rsidRDefault="00F84406" w:rsidP="00BA747F">
              <w:pPr>
                <w:pStyle w:val="Labor-Text"/>
                <w:ind w:left="705" w:hanging="705"/>
              </w:pPr>
              <w:r>
                <w:t>Aufgabenheft</w:t>
              </w:r>
              <w:r w:rsidR="005D25E5">
                <w:t>, das Hilfeheft</w:t>
              </w:r>
              <w:r>
                <w:t xml:space="preserve"> sowie</w:t>
              </w:r>
              <w:r w:rsidR="00776463">
                <w:t xml:space="preserve"> einen Stift </w:t>
              </w:r>
              <w:r w:rsidR="00FF0131">
                <w:t xml:space="preserve">mit. </w:t>
              </w:r>
              <w:r w:rsidR="00FF0131" w:rsidRPr="00F74B38">
                <w:t>Oben a</w:t>
              </w:r>
              <w:r w:rsidR="005D25E5">
                <w:t>ngekommen, geht ihr nach</w:t>
              </w:r>
            </w:p>
            <w:p w:rsidR="005D25E5" w:rsidRDefault="00F84406" w:rsidP="005D25E5">
              <w:pPr>
                <w:pStyle w:val="Labor-Text"/>
                <w:ind w:left="705" w:hanging="705"/>
              </w:pPr>
              <w:r>
                <w:t>rechts bis zum</w:t>
              </w:r>
              <w:r w:rsidR="005D25E5">
                <w:t xml:space="preserve"> </w:t>
              </w:r>
              <w:r w:rsidR="00FF0131" w:rsidRPr="00F74B38">
                <w:t>Ende des Flures und öffnet</w:t>
              </w:r>
              <w:r w:rsidR="005D25E5">
                <w:t>e das Fenster, damit ihr besser</w:t>
              </w:r>
            </w:p>
            <w:p w:rsidR="00747AA9" w:rsidRPr="005D25E5" w:rsidRDefault="00FF0131" w:rsidP="005D25E5">
              <w:pPr>
                <w:pStyle w:val="Labor-Text"/>
                <w:ind w:left="705" w:hanging="705"/>
              </w:pPr>
              <w:r w:rsidRPr="00F74B38">
                <w:t xml:space="preserve">rauschauen könnt. </w:t>
              </w:r>
            </w:p>
            <w:p w:rsidR="00FF0131" w:rsidRDefault="00FF0131" w:rsidP="00F84406">
              <w:pPr>
                <w:pStyle w:val="Labor-Text"/>
              </w:pPr>
              <w:r w:rsidRPr="00D5472C">
                <w:t>Dort werdet ihr mit Hilfe des Bildes die markierten Gebäude wieder finden.</w:t>
              </w:r>
            </w:p>
            <w:p w:rsidR="00D5472C" w:rsidRPr="00D5472C" w:rsidRDefault="00D5472C" w:rsidP="00BA747F">
              <w:pPr>
                <w:pStyle w:val="Labor-Text"/>
              </w:pPr>
              <w:r>
                <w:rPr>
                  <w:noProof/>
                  <w:lang w:eastAsia="zh-TW"/>
                </w:rPr>
                <w:drawing>
                  <wp:anchor distT="0" distB="0" distL="114300" distR="114300" simplePos="0" relativeHeight="251854848" behindDoc="1" locked="0" layoutInCell="1" allowOverlap="1" wp14:anchorId="745EC068" wp14:editId="72085515">
                    <wp:simplePos x="0" y="0"/>
                    <wp:positionH relativeFrom="column">
                      <wp:posOffset>21590</wp:posOffset>
                    </wp:positionH>
                    <wp:positionV relativeFrom="paragraph">
                      <wp:posOffset>119380</wp:posOffset>
                    </wp:positionV>
                    <wp:extent cx="5680710" cy="1543685"/>
                    <wp:effectExtent l="19050" t="0" r="0" b="0"/>
                    <wp:wrapNone/>
                    <wp:docPr id="46" name="Bild 705" descr="DSC0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DSC03313"/>
                            <pic:cNvPicPr>
                              <a:picLocks noChangeAspect="1" noChangeArrowheads="1"/>
                            </pic:cNvPicPr>
                          </pic:nvPicPr>
                          <pic:blipFill>
                            <a:blip r:embed="rId44" cstate="print"/>
                            <a:srcRect l="7506" t="35693" b="32448"/>
                            <a:stretch>
                              <a:fillRect/>
                            </a:stretch>
                          </pic:blipFill>
                          <pic:spPr bwMode="auto">
                            <a:xfrm>
                              <a:off x="0" y="0"/>
                              <a:ext cx="5680710" cy="1543685"/>
                            </a:xfrm>
                            <a:prstGeom prst="rect">
                              <a:avLst/>
                            </a:prstGeom>
                            <a:noFill/>
                            <a:ln w="9525">
                              <a:noFill/>
                              <a:miter lim="800000"/>
                              <a:headEnd/>
                              <a:tailEnd/>
                            </a:ln>
                          </pic:spPr>
                        </pic:pic>
                      </a:graphicData>
                    </a:graphic>
                  </wp:anchor>
                </w:drawing>
              </w:r>
            </w:p>
            <w:p w:rsidR="00D5472C" w:rsidRDefault="00D5472C" w:rsidP="00960213">
              <w:pPr>
                <w:ind w:left="708"/>
                <w:rPr>
                  <w:rFonts w:ascii="Arial" w:hAnsi="Arial" w:cs="Arial"/>
                  <w:sz w:val="24"/>
                  <w:szCs w:val="24"/>
                </w:rPr>
              </w:pPr>
            </w:p>
            <w:p w:rsidR="00D5472C" w:rsidRDefault="00D5472C" w:rsidP="00960213">
              <w:pPr>
                <w:ind w:left="708"/>
                <w:rPr>
                  <w:rFonts w:ascii="Arial" w:hAnsi="Arial" w:cs="Arial"/>
                  <w:sz w:val="24"/>
                  <w:szCs w:val="24"/>
                </w:rPr>
              </w:pPr>
            </w:p>
            <w:p w:rsidR="00F84406" w:rsidRPr="00F84406" w:rsidRDefault="00F84406" w:rsidP="00F84406">
              <w:pPr>
                <w:pStyle w:val="Listenabsatz"/>
                <w:numPr>
                  <w:ilvl w:val="0"/>
                  <w:numId w:val="16"/>
                </w:numPr>
                <w:rPr>
                  <w:rFonts w:ascii="Arial" w:hAnsi="Arial" w:cs="Arial"/>
                  <w:b/>
                  <w:color w:val="FFFFFF" w:themeColor="background1"/>
                  <w:sz w:val="24"/>
                  <w:szCs w:val="24"/>
                </w:rPr>
              </w:pPr>
              <w:r>
                <w:rPr>
                  <w:rFonts w:ascii="Arial" w:hAnsi="Arial" w:cs="Arial"/>
                  <w:b/>
                  <w:color w:val="FFFFFF" w:themeColor="background1"/>
                  <w:sz w:val="24"/>
                  <w:szCs w:val="24"/>
                </w:rPr>
                <w:t xml:space="preserve">  </w:t>
              </w:r>
              <w:r w:rsidR="00551D61" w:rsidRPr="00F84406">
                <w:rPr>
                  <w:rFonts w:ascii="Arial" w:hAnsi="Arial" w:cs="Arial"/>
                  <w:b/>
                  <w:color w:val="FFFFFF" w:themeColor="background1"/>
                  <w:sz w:val="24"/>
                  <w:szCs w:val="24"/>
                </w:rPr>
                <w:t>2</w:t>
              </w:r>
              <w:r w:rsidR="00D5472C" w:rsidRPr="00F84406">
                <w:rPr>
                  <w:rFonts w:ascii="Arial" w:hAnsi="Arial" w:cs="Arial"/>
                  <w:b/>
                  <w:color w:val="FFFFFF" w:themeColor="background1"/>
                  <w:sz w:val="24"/>
                  <w:szCs w:val="24"/>
                </w:rPr>
                <w:tab/>
              </w:r>
              <w:r w:rsidR="00D5472C" w:rsidRPr="00F84406">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t xml:space="preserve">        3</w:t>
              </w:r>
              <w:r w:rsidR="00D5472C" w:rsidRPr="00F84406">
                <w:rPr>
                  <w:rFonts w:ascii="Arial" w:hAnsi="Arial" w:cs="Arial"/>
                  <w:b/>
                  <w:color w:val="FFFFFF" w:themeColor="background1"/>
                  <w:sz w:val="24"/>
                  <w:szCs w:val="24"/>
                </w:rPr>
                <w:tab/>
              </w:r>
              <w:r w:rsidR="00D5472C" w:rsidRPr="00F84406">
                <w:rPr>
                  <w:rFonts w:ascii="Arial" w:hAnsi="Arial" w:cs="Arial"/>
                  <w:b/>
                  <w:color w:val="FFFFFF" w:themeColor="background1"/>
                  <w:sz w:val="24"/>
                  <w:szCs w:val="24"/>
                </w:rPr>
                <w:tab/>
                <w:t xml:space="preserve">       </w:t>
              </w:r>
            </w:p>
            <w:p w:rsidR="00F84406" w:rsidRPr="00F84406" w:rsidRDefault="00F84406" w:rsidP="00F84406">
              <w:pPr>
                <w:ind w:left="1023"/>
                <w:rPr>
                  <w:rFonts w:ascii="Arial" w:hAnsi="Arial" w:cs="Arial"/>
                  <w:b/>
                  <w:color w:val="FFFFFF" w:themeColor="background1"/>
                  <w:sz w:val="24"/>
                  <w:szCs w:val="24"/>
                </w:rPr>
              </w:pPr>
            </w:p>
            <w:p w:rsidR="00F84406" w:rsidRPr="00F84406" w:rsidRDefault="00F84406" w:rsidP="00F84406">
              <w:pPr>
                <w:ind w:left="1023"/>
                <w:rPr>
                  <w:rFonts w:ascii="Arial" w:hAnsi="Arial" w:cs="Arial"/>
                  <w:b/>
                  <w:color w:val="FFFFFF" w:themeColor="background1"/>
                  <w:sz w:val="24"/>
                  <w:szCs w:val="24"/>
                </w:rPr>
              </w:pPr>
            </w:p>
            <w:p w:rsidR="00F84406" w:rsidRPr="00F84406" w:rsidRDefault="00F84406" w:rsidP="00F84406">
              <w:pPr>
                <w:ind w:left="1023"/>
                <w:rPr>
                  <w:rFonts w:ascii="Arial" w:hAnsi="Arial" w:cs="Arial"/>
                  <w:b/>
                  <w:color w:val="FFFFFF" w:themeColor="background1"/>
                  <w:sz w:val="24"/>
                  <w:szCs w:val="24"/>
                </w:rPr>
              </w:pPr>
            </w:p>
            <w:p w:rsidR="00F84406" w:rsidRPr="00F84406" w:rsidRDefault="00F84406" w:rsidP="00F84406">
              <w:pPr>
                <w:ind w:left="1023"/>
                <w:rPr>
                  <w:rFonts w:ascii="Arial" w:hAnsi="Arial" w:cs="Arial"/>
                  <w:b/>
                  <w:color w:val="FFFFFF" w:themeColor="background1"/>
                  <w:sz w:val="24"/>
                  <w:szCs w:val="24"/>
                </w:rPr>
              </w:pPr>
            </w:p>
            <w:p w:rsidR="00BE16A6" w:rsidRPr="00F84406" w:rsidRDefault="00F84406" w:rsidP="00F84406">
              <w:pPr>
                <w:pStyle w:val="Labor-Text"/>
                <w:rPr>
                  <w:rFonts w:cs="Arial"/>
                  <w:b/>
                  <w:color w:val="FFFFFF" w:themeColor="background1"/>
                  <w:szCs w:val="24"/>
                </w:rPr>
              </w:pPr>
              <w:r>
                <w:t>In den kommenden Aufgabenteilen</w:t>
              </w:r>
              <w:r w:rsidR="00BE16A6">
                <w:t xml:space="preserve"> </w:t>
              </w:r>
              <w:r>
                <w:t xml:space="preserve">ermittelt ihr </w:t>
              </w:r>
              <w:r w:rsidR="00BE16A6">
                <w:t xml:space="preserve">die Entfernung von der Uni Gebäude I zum Gebäude </w:t>
              </w:r>
              <w:r w:rsidR="00BA747F">
                <w:t>3.</w:t>
              </w:r>
              <w:r w:rsidRPr="00F84406">
                <w:rPr>
                  <w:rFonts w:eastAsiaTheme="minorEastAsia" w:cs="Arial"/>
                  <w:b/>
                  <w:noProof/>
                  <w:szCs w:val="24"/>
                </w:rPr>
                <w:t xml:space="preserve"> </w:t>
              </w:r>
            </w:p>
            <w:p w:rsidR="00BE16A6" w:rsidRDefault="00BE16A6" w:rsidP="00F84406">
              <w:pPr>
                <w:pStyle w:val="Labor-Text"/>
              </w:pPr>
              <w:r>
                <w:t xml:space="preserve">Betrachtet dafür </w:t>
              </w:r>
              <w:r w:rsidR="00F84406">
                <w:t xml:space="preserve">zunächst </w:t>
              </w:r>
              <w:r>
                <w:t xml:space="preserve">das Dreieck </w:t>
              </w:r>
              <w:r w:rsidRPr="00BE16A6">
                <w:rPr>
                  <w:b/>
                </w:rPr>
                <w:t>Uni Gebäude K – Uni Gebäude I - 3</w:t>
              </w:r>
              <w:r>
                <w:t>.</w:t>
              </w:r>
            </w:p>
            <w:p w:rsidR="00960213" w:rsidRDefault="00960213" w:rsidP="00960213">
              <w:pPr>
                <w:ind w:left="1416" w:hanging="708"/>
                <w:rPr>
                  <w:rFonts w:ascii="Arial" w:hAnsi="Arial" w:cs="Arial"/>
                  <w:sz w:val="24"/>
                  <w:szCs w:val="24"/>
                </w:rPr>
              </w:pPr>
              <w:r w:rsidRPr="00960213">
                <w:rPr>
                  <w:rFonts w:ascii="Arial" w:hAnsi="Arial" w:cs="Arial"/>
                  <w:noProof/>
                  <w:sz w:val="24"/>
                  <w:szCs w:val="24"/>
                  <w:lang w:eastAsia="zh-TW"/>
                </w:rPr>
                <w:drawing>
                  <wp:inline distT="0" distB="0" distL="0" distR="0" wp14:anchorId="44B4F7D8" wp14:editId="6D9504FD">
                    <wp:extent cx="4524375" cy="4193726"/>
                    <wp:effectExtent l="0" t="0" r="0" b="0"/>
                    <wp:docPr id="706" name="Grafik 26" descr="Aufg4Skiz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fg4Skizze.png"/>
                            <pic:cNvPicPr/>
                          </pic:nvPicPr>
                          <pic:blipFill>
                            <a:blip r:embed="rId45" cstate="print"/>
                            <a:stretch>
                              <a:fillRect/>
                            </a:stretch>
                          </pic:blipFill>
                          <pic:spPr>
                            <a:xfrm>
                              <a:off x="0" y="0"/>
                              <a:ext cx="4525631" cy="4194890"/>
                            </a:xfrm>
                            <a:prstGeom prst="rect">
                              <a:avLst/>
                            </a:prstGeom>
                          </pic:spPr>
                        </pic:pic>
                      </a:graphicData>
                    </a:graphic>
                  </wp:inline>
                </w:drawing>
              </w:r>
            </w:p>
            <w:p w:rsidR="00960213" w:rsidRDefault="00960213" w:rsidP="00960213">
              <w:pPr>
                <w:ind w:left="1416" w:hanging="708"/>
                <w:rPr>
                  <w:rFonts w:ascii="Arial" w:hAnsi="Arial" w:cs="Arial"/>
                  <w:sz w:val="24"/>
                  <w:szCs w:val="24"/>
                </w:rPr>
              </w:pPr>
            </w:p>
            <w:p w:rsidR="00960213" w:rsidRDefault="00960213" w:rsidP="00960213">
              <w:pPr>
                <w:ind w:left="1416" w:hanging="708"/>
                <w:rPr>
                  <w:rFonts w:ascii="Arial" w:hAnsi="Arial" w:cs="Arial"/>
                  <w:sz w:val="24"/>
                  <w:szCs w:val="24"/>
                </w:rPr>
              </w:pPr>
            </w:p>
            <w:p w:rsidR="00960213" w:rsidRDefault="00960213" w:rsidP="00960213">
              <w:pPr>
                <w:ind w:left="1416" w:hanging="708"/>
                <w:rPr>
                  <w:rFonts w:ascii="Arial" w:hAnsi="Arial" w:cs="Arial"/>
                  <w:sz w:val="24"/>
                  <w:szCs w:val="24"/>
                </w:rPr>
              </w:pPr>
            </w:p>
            <w:p w:rsidR="00960213" w:rsidRDefault="00960213" w:rsidP="00960213">
              <w:pPr>
                <w:ind w:left="1416" w:hanging="708"/>
                <w:rPr>
                  <w:rFonts w:ascii="Arial" w:hAnsi="Arial" w:cs="Arial"/>
                  <w:sz w:val="24"/>
                  <w:szCs w:val="24"/>
                </w:rPr>
              </w:pPr>
            </w:p>
            <w:p w:rsidR="00F84406" w:rsidRDefault="00F84406" w:rsidP="00F84406">
              <w:pPr>
                <w:pStyle w:val="Labor-Text"/>
                <w:ind w:left="708"/>
              </w:pPr>
            </w:p>
            <w:p w:rsidR="00960213" w:rsidRDefault="00F84406" w:rsidP="00F84406">
              <w:pPr>
                <w:pStyle w:val="Labor-Text"/>
                <w:ind w:left="705" w:hanging="705"/>
              </w:pPr>
              <w:r>
                <w:rPr>
                  <w:noProof/>
                  <w:lang w:eastAsia="zh-TW"/>
                </w:rPr>
                <w:lastRenderedPageBreak/>
                <w:drawing>
                  <wp:anchor distT="0" distB="0" distL="114300" distR="114300" simplePos="0" relativeHeight="251917312" behindDoc="0" locked="0" layoutInCell="1" allowOverlap="1" wp14:anchorId="08ED50DB" wp14:editId="1343871A">
                    <wp:simplePos x="0" y="0"/>
                    <wp:positionH relativeFrom="column">
                      <wp:posOffset>5977255</wp:posOffset>
                    </wp:positionH>
                    <wp:positionV relativeFrom="paragraph">
                      <wp:posOffset>64770</wp:posOffset>
                    </wp:positionV>
                    <wp:extent cx="494030" cy="485775"/>
                    <wp:effectExtent l="19050" t="0" r="1270" b="0"/>
                    <wp:wrapNone/>
                    <wp:docPr id="716"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cstate="print"/>
                            <a:stretch>
                              <a:fillRect/>
                            </a:stretch>
                          </pic:blipFill>
                          <pic:spPr>
                            <a:xfrm>
                              <a:off x="0" y="0"/>
                              <a:ext cx="494030" cy="485775"/>
                            </a:xfrm>
                            <a:prstGeom prst="rect">
                              <a:avLst/>
                            </a:prstGeom>
                          </pic:spPr>
                        </pic:pic>
                      </a:graphicData>
                    </a:graphic>
                  </wp:anchor>
                </w:drawing>
              </w:r>
              <w:r>
                <w:t>4.3.1</w:t>
              </w:r>
              <w:r>
                <w:tab/>
              </w:r>
              <w:r w:rsidR="00BE16A6">
                <w:t>Die benötigten Winkel sind jedoch zu groß um sie direkt zu</w:t>
              </w:r>
              <w:r w:rsidR="00776463">
                <w:t xml:space="preserve"> </w:t>
              </w:r>
              <w:r w:rsidR="00BE16A6">
                <w:t xml:space="preserve">messen. Sie werden deshalb </w:t>
              </w:r>
              <w:r>
                <w:t xml:space="preserve">geteilt. Messt dafür </w:t>
              </w:r>
              <w:r w:rsidR="00960213">
                <w:t xml:space="preserve"> die</w:t>
              </w:r>
              <w:r w:rsidR="00BE16A6">
                <w:t xml:space="preserve"> Winkel zwischen den einzelnen Gebäuden </w:t>
              </w:r>
              <w:r w:rsidR="00960213">
                <w:t>1, 2 und</w:t>
              </w:r>
              <w:r>
                <w:t xml:space="preserve"> </w:t>
              </w:r>
              <w:r w:rsidR="00960213">
                <w:t>3 wie im Foto angegeben.</w:t>
              </w:r>
            </w:p>
            <w:p w:rsidR="00960213" w:rsidRDefault="00960213" w:rsidP="00BA747F">
              <w:pPr>
                <w:pStyle w:val="Labor-Text"/>
              </w:pPr>
            </w:p>
            <w:p w:rsidR="00960213" w:rsidRDefault="00FF0131" w:rsidP="00BA747F">
              <w:pPr>
                <w:pStyle w:val="Labor-Text"/>
                <w:ind w:firstLine="708"/>
              </w:pPr>
              <w:r w:rsidRPr="00F53925">
                <w:t xml:space="preserve">Achtet </w:t>
              </w:r>
              <w:r w:rsidR="00F53925">
                <w:t xml:space="preserve">wieder </w:t>
              </w:r>
              <w:r w:rsidRPr="00F53925">
                <w:t>darauf</w:t>
              </w:r>
              <w:r w:rsidR="00C86DBE">
                <w:t>, dass ihr die Wink</w:t>
              </w:r>
              <w:r w:rsidR="00960213">
                <w:t>el immer von der Außenkante des</w:t>
              </w:r>
            </w:p>
            <w:p w:rsidR="00FF0131" w:rsidRPr="00F53925" w:rsidRDefault="00C86DBE" w:rsidP="00BA747F">
              <w:pPr>
                <w:pStyle w:val="Labor-Text"/>
                <w:ind w:firstLine="708"/>
              </w:pPr>
              <w:r>
                <w:t>Fensters (hier rechts) aus messt.</w:t>
              </w:r>
            </w:p>
            <w:p w:rsidR="00D5472C" w:rsidRDefault="00D5472C" w:rsidP="00BA747F">
              <w:pPr>
                <w:pStyle w:val="Labor-Text"/>
              </w:pPr>
            </w:p>
            <w:p w:rsidR="00FF0131" w:rsidRDefault="00551D61" w:rsidP="00BA747F">
              <w:pPr>
                <w:pStyle w:val="Labor-Text"/>
                <w:ind w:firstLine="708"/>
              </w:pPr>
              <w:r>
                <w:t>Winkel zwischen Gebäude 1 und 2</w:t>
              </w:r>
              <w:r w:rsidR="00FF0131">
                <w:t>:</w:t>
              </w:r>
            </w:p>
            <w:p w:rsidR="00BA747F" w:rsidRDefault="00BA747F" w:rsidP="00BA747F">
              <w:pPr>
                <w:pStyle w:val="Labor-Text"/>
              </w:pPr>
            </w:p>
            <w:p w:rsidR="00C6592A" w:rsidRDefault="006575E4" w:rsidP="00BA747F">
              <w:pPr>
                <w:pStyle w:val="Labor-Text"/>
                <w:rPr>
                  <w:rFonts w:cs="Arial"/>
                  <w:szCs w:val="24"/>
                </w:rPr>
              </w:pPr>
              <w:r>
                <w:rPr>
                  <w:rFonts w:cs="Arial"/>
                  <w:noProof/>
                  <w:szCs w:val="24"/>
                </w:rPr>
                <w:pict>
                  <v:rect id="_x0000_s1095" style="position:absolute;left:0;text-align:left;margin-left:35.75pt;margin-top:.65pt;width:402.1pt;height:83.2pt;z-index:251873280" filled="f" strokecolor="black [3213]"/>
                </w:pict>
              </w:r>
            </w:p>
            <w:p w:rsidR="00FF0131" w:rsidRDefault="00FF0131" w:rsidP="00BA747F">
              <w:pPr>
                <w:pStyle w:val="Labor-Text"/>
                <w:rPr>
                  <w:rFonts w:cs="Arial"/>
                  <w:szCs w:val="24"/>
                </w:rPr>
              </w:pPr>
            </w:p>
            <w:p w:rsidR="00FF0131" w:rsidRDefault="00FF0131" w:rsidP="00BA747F">
              <w:pPr>
                <w:pStyle w:val="Labor-Text"/>
                <w:rPr>
                  <w:rFonts w:cs="Arial"/>
                  <w:szCs w:val="24"/>
                </w:rPr>
              </w:pPr>
            </w:p>
            <w:p w:rsidR="00FF0131" w:rsidRDefault="006575E4" w:rsidP="00BA747F">
              <w:pPr>
                <w:pStyle w:val="Labor-Text"/>
                <w:rPr>
                  <w:rFonts w:cs="Arial"/>
                  <w:szCs w:val="24"/>
                </w:rPr>
              </w:pPr>
              <w:r>
                <w:rPr>
                  <w:rFonts w:cs="Arial"/>
                  <w:noProof/>
                  <w:szCs w:val="24"/>
                </w:rPr>
                <w:pict>
                  <v:rect id="_x0000_s1094" style="position:absolute;left:0;text-align:left;margin-left:43.25pt;margin-top:7.3pt;width:1in;height:1in;z-index:251872256" filled="f" stroked="f"/>
                </w:pict>
              </w:r>
            </w:p>
            <w:p w:rsidR="00FF0131" w:rsidRDefault="00FF0131" w:rsidP="00BA747F">
              <w:pPr>
                <w:pStyle w:val="Labor-Text"/>
                <w:rPr>
                  <w:rFonts w:cs="Arial"/>
                  <w:szCs w:val="24"/>
                </w:rPr>
              </w:pPr>
            </w:p>
            <w:p w:rsidR="00BA747F" w:rsidRDefault="00BA747F" w:rsidP="00BA747F">
              <w:pPr>
                <w:pStyle w:val="Labor-Text"/>
                <w:rPr>
                  <w:rFonts w:cs="Arial"/>
                  <w:szCs w:val="24"/>
                </w:rPr>
              </w:pPr>
            </w:p>
            <w:p w:rsidR="00BA747F" w:rsidRDefault="00BA747F" w:rsidP="00BA747F">
              <w:pPr>
                <w:pStyle w:val="Labor-Text"/>
                <w:rPr>
                  <w:rFonts w:cs="Arial"/>
                  <w:szCs w:val="24"/>
                </w:rPr>
              </w:pPr>
            </w:p>
            <w:p w:rsidR="001B7E5B" w:rsidRDefault="001B7E5B" w:rsidP="00BA747F">
              <w:pPr>
                <w:pStyle w:val="Labor-Text"/>
                <w:rPr>
                  <w:rFonts w:cs="Arial"/>
                  <w:szCs w:val="24"/>
                </w:rPr>
              </w:pPr>
            </w:p>
            <w:p w:rsidR="00FF0131" w:rsidRDefault="00551D61" w:rsidP="00BA747F">
              <w:pPr>
                <w:pStyle w:val="Labor-Text"/>
                <w:ind w:firstLine="708"/>
                <w:rPr>
                  <w:rFonts w:cs="Arial"/>
                  <w:szCs w:val="24"/>
                </w:rPr>
              </w:pPr>
              <w:r>
                <w:rPr>
                  <w:rFonts w:cs="Arial"/>
                  <w:szCs w:val="24"/>
                </w:rPr>
                <w:t>Winkel zwischen Gebäude 2</w:t>
              </w:r>
              <w:r w:rsidR="00FF0131">
                <w:rPr>
                  <w:rFonts w:cs="Arial"/>
                  <w:szCs w:val="24"/>
                </w:rPr>
                <w:t xml:space="preserve"> und 3:</w:t>
              </w:r>
            </w:p>
            <w:p w:rsidR="00BA747F" w:rsidRDefault="00BA747F" w:rsidP="00BA747F">
              <w:pPr>
                <w:pStyle w:val="Labor-Text"/>
                <w:rPr>
                  <w:rFonts w:cs="Arial"/>
                  <w:szCs w:val="24"/>
                </w:rPr>
              </w:pPr>
            </w:p>
            <w:p w:rsidR="00FF0131" w:rsidRDefault="006575E4" w:rsidP="00BA747F">
              <w:pPr>
                <w:pStyle w:val="Labor-Text"/>
                <w:rPr>
                  <w:rFonts w:cs="Arial"/>
                  <w:szCs w:val="24"/>
                </w:rPr>
              </w:pPr>
              <w:r>
                <w:rPr>
                  <w:rFonts w:cs="Arial"/>
                  <w:noProof/>
                  <w:szCs w:val="24"/>
                </w:rPr>
                <w:pict>
                  <v:rect id="_x0000_s1096" style="position:absolute;left:0;text-align:left;margin-left:35.75pt;margin-top:.95pt;width:402.1pt;height:83.65pt;z-index:251874304" filled="f" strokecolor="black [3213]"/>
                </w:pict>
              </w:r>
            </w:p>
            <w:p w:rsidR="00FF0131" w:rsidRDefault="00FF0131" w:rsidP="00BA747F">
              <w:pPr>
                <w:pStyle w:val="Labor-Text"/>
                <w:rPr>
                  <w:rFonts w:cs="Arial"/>
                  <w:szCs w:val="24"/>
                </w:rPr>
              </w:pPr>
            </w:p>
            <w:p w:rsidR="00FF0131" w:rsidRDefault="00FF0131" w:rsidP="00BA747F">
              <w:pPr>
                <w:pStyle w:val="Labor-Text"/>
                <w:rPr>
                  <w:rFonts w:cs="Arial"/>
                  <w:szCs w:val="24"/>
                </w:rPr>
              </w:pPr>
            </w:p>
            <w:p w:rsidR="00960213" w:rsidRDefault="00960213" w:rsidP="00BA747F">
              <w:pPr>
                <w:pStyle w:val="Labor-Text"/>
                <w:rPr>
                  <w:rFonts w:cs="Arial"/>
                  <w:szCs w:val="24"/>
                </w:rPr>
              </w:pPr>
            </w:p>
            <w:p w:rsidR="00436618" w:rsidRDefault="00436618" w:rsidP="00BA747F">
              <w:pPr>
                <w:pStyle w:val="Labor-Text"/>
                <w:rPr>
                  <w:rFonts w:cs="Arial"/>
                  <w:szCs w:val="24"/>
                </w:rPr>
              </w:pPr>
            </w:p>
            <w:p w:rsidR="00436618" w:rsidRDefault="00436618" w:rsidP="00BA747F">
              <w:pPr>
                <w:pStyle w:val="Labor-Text"/>
                <w:rPr>
                  <w:rFonts w:cs="Arial"/>
                  <w:szCs w:val="24"/>
                </w:rPr>
              </w:pPr>
            </w:p>
            <w:p w:rsidR="001B7E5B" w:rsidRDefault="001B7E5B" w:rsidP="00BA747F">
              <w:pPr>
                <w:pStyle w:val="Labor-Text"/>
                <w:rPr>
                  <w:rFonts w:cs="Arial"/>
                  <w:szCs w:val="24"/>
                </w:rPr>
              </w:pPr>
            </w:p>
            <w:p w:rsidR="001B7E5B" w:rsidRDefault="001B7E5B" w:rsidP="00BA747F">
              <w:pPr>
                <w:pStyle w:val="Labor-Text"/>
                <w:rPr>
                  <w:rFonts w:cs="Arial"/>
                  <w:szCs w:val="24"/>
                </w:rPr>
              </w:pPr>
            </w:p>
            <w:p w:rsidR="001B7E5B" w:rsidRDefault="002F16C7" w:rsidP="00BA747F">
              <w:pPr>
                <w:pStyle w:val="Labor-Text"/>
                <w:rPr>
                  <w:rFonts w:cs="Arial"/>
                  <w:szCs w:val="24"/>
                </w:rPr>
              </w:pPr>
              <w:r>
                <w:rPr>
                  <w:rFonts w:cs="Arial"/>
                  <w:noProof/>
                  <w:szCs w:val="24"/>
                  <w:lang w:eastAsia="zh-TW"/>
                </w:rPr>
                <w:drawing>
                  <wp:anchor distT="0" distB="0" distL="114300" distR="114300" simplePos="0" relativeHeight="251930624" behindDoc="0" locked="0" layoutInCell="1" allowOverlap="1" wp14:anchorId="20A2A400" wp14:editId="1A7A4648">
                    <wp:simplePos x="0" y="0"/>
                    <wp:positionH relativeFrom="column">
                      <wp:posOffset>5939155</wp:posOffset>
                    </wp:positionH>
                    <wp:positionV relativeFrom="paragraph">
                      <wp:posOffset>167640</wp:posOffset>
                    </wp:positionV>
                    <wp:extent cx="476250" cy="495300"/>
                    <wp:effectExtent l="19050" t="0" r="0" b="0"/>
                    <wp:wrapTight wrapText="bothSides">
                      <wp:wrapPolygon edited="0">
                        <wp:start x="-864" y="0"/>
                        <wp:lineTo x="-864" y="20769"/>
                        <wp:lineTo x="21600" y="20769"/>
                        <wp:lineTo x="21600" y="0"/>
                        <wp:lineTo x="-864" y="0"/>
                      </wp:wrapPolygon>
                    </wp:wrapTight>
                    <wp:docPr id="728"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76250" cy="495300"/>
                            </a:xfrm>
                            <a:prstGeom prst="rect">
                              <a:avLst/>
                            </a:prstGeom>
                            <a:noFill/>
                            <a:ln w="9525">
                              <a:noFill/>
                              <a:miter lim="800000"/>
                              <a:headEnd/>
                              <a:tailEnd/>
                            </a:ln>
                          </pic:spPr>
                        </pic:pic>
                      </a:graphicData>
                    </a:graphic>
                  </wp:anchor>
                </w:drawing>
              </w:r>
            </w:p>
            <w:p w:rsidR="00436618" w:rsidRDefault="00960213" w:rsidP="001B7E5B">
              <w:pPr>
                <w:pStyle w:val="Labor-Text"/>
                <w:ind w:left="705" w:hanging="705"/>
                <w:rPr>
                  <w:rFonts w:cs="Arial"/>
                  <w:szCs w:val="24"/>
                </w:rPr>
              </w:pPr>
              <w:r>
                <w:rPr>
                  <w:rFonts w:cs="Arial"/>
                  <w:szCs w:val="24"/>
                </w:rPr>
                <w:t>4.3.2</w:t>
              </w:r>
              <w:r w:rsidR="00FF0131">
                <w:rPr>
                  <w:rFonts w:cs="Arial"/>
                  <w:szCs w:val="24"/>
                </w:rPr>
                <w:tab/>
              </w:r>
              <w:r>
                <w:rPr>
                  <w:rFonts w:cs="Arial"/>
                  <w:szCs w:val="24"/>
                </w:rPr>
                <w:t xml:space="preserve">Markiert in der Skizze in Aufgabe 4.3.1 </w:t>
              </w:r>
              <w:r w:rsidR="00FF0131">
                <w:rPr>
                  <w:rFonts w:cs="Arial"/>
                  <w:szCs w:val="24"/>
                </w:rPr>
                <w:t xml:space="preserve">die Winkel, die ihr gerade mit dem Jakobsstab </w:t>
              </w:r>
              <w:r w:rsidR="006A1E66">
                <w:rPr>
                  <w:rFonts w:cs="Arial"/>
                  <w:szCs w:val="24"/>
                </w:rPr>
                <w:t xml:space="preserve">vom Gebäude I aus </w:t>
              </w:r>
              <w:r w:rsidR="00FF0131">
                <w:rPr>
                  <w:rFonts w:cs="Arial"/>
                  <w:szCs w:val="24"/>
                </w:rPr>
                <w:t xml:space="preserve">gemessen habt. </w:t>
              </w:r>
              <w:r w:rsidR="00BF2B06">
                <w:rPr>
                  <w:rFonts w:cs="Arial"/>
                  <w:szCs w:val="24"/>
                </w:rPr>
                <w:t>Beachtet, dass die Skizze nicht maßstabsgetreu ist.</w:t>
              </w:r>
              <w:r w:rsidR="00776463">
                <w:rPr>
                  <w:rFonts w:cs="Arial"/>
                  <w:szCs w:val="24"/>
                </w:rPr>
                <w:t xml:space="preserve"> </w:t>
              </w:r>
            </w:p>
            <w:p w:rsidR="001B7E5B" w:rsidRDefault="001B7E5B" w:rsidP="001B7E5B">
              <w:pPr>
                <w:pStyle w:val="Labor-Text"/>
                <w:ind w:left="705" w:hanging="705"/>
                <w:rPr>
                  <w:rFonts w:cs="Arial"/>
                  <w:szCs w:val="24"/>
                </w:rPr>
              </w:pPr>
            </w:p>
            <w:p w:rsidR="001B7E5B" w:rsidRDefault="001B7E5B" w:rsidP="001B7E5B">
              <w:pPr>
                <w:pStyle w:val="Labor-Text"/>
                <w:ind w:left="705" w:hanging="705"/>
                <w:rPr>
                  <w:rFonts w:cs="Arial"/>
                  <w:szCs w:val="24"/>
                </w:rPr>
              </w:pPr>
            </w:p>
            <w:p w:rsidR="001B7E5B" w:rsidRDefault="001B7E5B" w:rsidP="001B7E5B">
              <w:pPr>
                <w:pStyle w:val="Labor-Text"/>
                <w:ind w:left="705" w:hanging="705"/>
                <w:rPr>
                  <w:rFonts w:cs="Arial"/>
                  <w:szCs w:val="24"/>
                </w:rPr>
              </w:pPr>
            </w:p>
            <w:p w:rsidR="00960213" w:rsidRDefault="002F16C7" w:rsidP="001B7E5B">
              <w:pPr>
                <w:pStyle w:val="Labor-Text"/>
                <w:ind w:left="705" w:hanging="705"/>
                <w:rPr>
                  <w:rFonts w:cs="Arial"/>
                  <w:szCs w:val="24"/>
                </w:rPr>
              </w:pPr>
              <w:r>
                <w:rPr>
                  <w:rFonts w:cs="Arial"/>
                  <w:noProof/>
                  <w:szCs w:val="24"/>
                  <w:lang w:eastAsia="zh-TW"/>
                </w:rPr>
                <w:drawing>
                  <wp:anchor distT="0" distB="0" distL="114300" distR="114300" simplePos="0" relativeHeight="251932672" behindDoc="0" locked="0" layoutInCell="1" allowOverlap="1" wp14:anchorId="5FE6E70F" wp14:editId="383B1F6A">
                    <wp:simplePos x="0" y="0"/>
                    <wp:positionH relativeFrom="column">
                      <wp:posOffset>5956935</wp:posOffset>
                    </wp:positionH>
                    <wp:positionV relativeFrom="paragraph">
                      <wp:posOffset>674370</wp:posOffset>
                    </wp:positionV>
                    <wp:extent cx="476250" cy="495300"/>
                    <wp:effectExtent l="19050" t="0" r="0" b="0"/>
                    <wp:wrapTight wrapText="bothSides">
                      <wp:wrapPolygon edited="0">
                        <wp:start x="-864" y="0"/>
                        <wp:lineTo x="-864" y="20769"/>
                        <wp:lineTo x="21600" y="20769"/>
                        <wp:lineTo x="21600" y="0"/>
                        <wp:lineTo x="-864" y="0"/>
                      </wp:wrapPolygon>
                    </wp:wrapTight>
                    <wp:docPr id="729"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76250" cy="495300"/>
                            </a:xfrm>
                            <a:prstGeom prst="rect">
                              <a:avLst/>
                            </a:prstGeom>
                            <a:noFill/>
                            <a:ln w="9525">
                              <a:noFill/>
                              <a:miter lim="800000"/>
                              <a:headEnd/>
                              <a:tailEnd/>
                            </a:ln>
                          </pic:spPr>
                        </pic:pic>
                      </a:graphicData>
                    </a:graphic>
                  </wp:anchor>
                </w:drawing>
              </w:r>
              <w:r w:rsidR="00F84406">
                <w:rPr>
                  <w:rFonts w:cs="Arial"/>
                  <w:noProof/>
                  <w:szCs w:val="24"/>
                  <w:lang w:eastAsia="zh-TW"/>
                </w:rPr>
                <w:drawing>
                  <wp:anchor distT="0" distB="0" distL="114300" distR="114300" simplePos="0" relativeHeight="251919360" behindDoc="0" locked="0" layoutInCell="1" allowOverlap="1" wp14:anchorId="4F30EDBD" wp14:editId="231D4966">
                    <wp:simplePos x="0" y="0"/>
                    <wp:positionH relativeFrom="column">
                      <wp:posOffset>5977255</wp:posOffset>
                    </wp:positionH>
                    <wp:positionV relativeFrom="paragraph">
                      <wp:posOffset>45720</wp:posOffset>
                    </wp:positionV>
                    <wp:extent cx="494030" cy="485775"/>
                    <wp:effectExtent l="19050" t="0" r="1270" b="0"/>
                    <wp:wrapNone/>
                    <wp:docPr id="717"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cstate="print"/>
                            <a:stretch>
                              <a:fillRect/>
                            </a:stretch>
                          </pic:blipFill>
                          <pic:spPr>
                            <a:xfrm>
                              <a:off x="0" y="0"/>
                              <a:ext cx="494030" cy="485775"/>
                            </a:xfrm>
                            <a:prstGeom prst="rect">
                              <a:avLst/>
                            </a:prstGeom>
                          </pic:spPr>
                        </pic:pic>
                      </a:graphicData>
                    </a:graphic>
                  </wp:anchor>
                </w:drawing>
              </w:r>
              <w:r w:rsidR="00960213">
                <w:rPr>
                  <w:rFonts w:cs="Arial"/>
                  <w:szCs w:val="24"/>
                </w:rPr>
                <w:t>4.</w:t>
              </w:r>
              <w:r w:rsidR="00436618">
                <w:rPr>
                  <w:rFonts w:cs="Arial"/>
                  <w:szCs w:val="24"/>
                </w:rPr>
                <w:t>3.3</w:t>
              </w:r>
              <w:r w:rsidR="00960213">
                <w:rPr>
                  <w:rFonts w:cs="Arial"/>
                  <w:szCs w:val="24"/>
                </w:rPr>
                <w:tab/>
                <w:t xml:space="preserve">Überlegt anhand der Skizze, welche zwei Winkel </w:t>
              </w:r>
              <w:r w:rsidR="00436618">
                <w:rPr>
                  <w:rFonts w:cs="Arial"/>
                  <w:szCs w:val="24"/>
                </w:rPr>
                <w:t xml:space="preserve">und welche Strecke </w:t>
              </w:r>
              <w:r w:rsidR="00960213">
                <w:rPr>
                  <w:rFonts w:cs="Arial"/>
                  <w:szCs w:val="24"/>
                </w:rPr>
                <w:t>euch nun noch fehlen</w:t>
              </w:r>
              <w:r w:rsidR="00436618">
                <w:rPr>
                  <w:rFonts w:cs="Arial"/>
                  <w:szCs w:val="24"/>
                </w:rPr>
                <w:t xml:space="preserve">, um die gesuchte Strecke zu ermitteln. </w:t>
              </w:r>
              <w:r w:rsidR="00C82C8E">
                <w:rPr>
                  <w:rFonts w:cs="Arial"/>
                  <w:szCs w:val="24"/>
                </w:rPr>
                <w:t xml:space="preserve">Betrachtet dazu weiterhin das Dreieck </w:t>
              </w:r>
              <w:r w:rsidR="00C82C8E" w:rsidRPr="00C82C8E">
                <w:t>Uni Gebäude K – Uni Gebäude I – 3.</w:t>
              </w:r>
              <w:r w:rsidR="00C82C8E">
                <w:rPr>
                  <w:b/>
                </w:rPr>
                <w:t xml:space="preserve"> </w:t>
              </w:r>
              <w:r w:rsidR="00436618">
                <w:rPr>
                  <w:rFonts w:cs="Arial"/>
                  <w:szCs w:val="24"/>
                </w:rPr>
                <w:t>Einen der beiden Winkel könnt ihr direkt vom 4. Stock des Gebäudes I aus messen und in die Skizze eintragen.</w:t>
              </w:r>
              <w:r w:rsidR="00C82C8E">
                <w:rPr>
                  <w:rFonts w:cs="Arial"/>
                  <w:szCs w:val="24"/>
                </w:rPr>
                <w:t xml:space="preserve"> Da Gebäude K vom Fenster aus schwer sichtbar ist könnt ihr die Hauswand zum anvisieren benutzen.</w:t>
              </w:r>
            </w:p>
            <w:p w:rsidR="00436618" w:rsidRDefault="006575E4" w:rsidP="00BA747F">
              <w:pPr>
                <w:pStyle w:val="Labor-Text"/>
                <w:rPr>
                  <w:rFonts w:cs="Arial"/>
                  <w:szCs w:val="24"/>
                </w:rPr>
              </w:pPr>
              <w:r>
                <w:rPr>
                  <w:rFonts w:cs="Arial"/>
                  <w:noProof/>
                  <w:szCs w:val="24"/>
                </w:rPr>
                <w:pict>
                  <v:rect id="_x0000_s1115" style="position:absolute;left:0;text-align:left;margin-left:35.75pt;margin-top:11.15pt;width:402.1pt;height:65.7pt;z-index:251910144" filled="f" strokecolor="black [3213]"/>
                </w:pict>
              </w:r>
            </w:p>
            <w:p w:rsidR="00960213" w:rsidRDefault="00960213" w:rsidP="00BA747F">
              <w:pPr>
                <w:pStyle w:val="Labor-Text"/>
                <w:rPr>
                  <w:rFonts w:cs="Arial"/>
                  <w:szCs w:val="24"/>
                </w:rPr>
              </w:pPr>
            </w:p>
            <w:p w:rsidR="00960213" w:rsidRDefault="00960213" w:rsidP="00BA747F">
              <w:pPr>
                <w:pStyle w:val="Labor-Text"/>
                <w:rPr>
                  <w:rFonts w:cs="Arial"/>
                  <w:szCs w:val="24"/>
                </w:rPr>
              </w:pPr>
            </w:p>
            <w:p w:rsidR="001B7E5B" w:rsidRDefault="001B7E5B" w:rsidP="00471B68">
              <w:pPr>
                <w:spacing w:after="200"/>
                <w:ind w:left="705" w:hanging="705"/>
                <w:jc w:val="both"/>
                <w:rPr>
                  <w:rFonts w:ascii="Arial" w:hAnsi="Arial" w:cs="Arial"/>
                  <w:sz w:val="24"/>
                  <w:szCs w:val="24"/>
                </w:rPr>
              </w:pPr>
            </w:p>
            <w:p w:rsidR="001B7E5B" w:rsidRDefault="001B7E5B" w:rsidP="00471B68">
              <w:pPr>
                <w:spacing w:after="200"/>
                <w:ind w:left="705" w:hanging="705"/>
                <w:jc w:val="both"/>
                <w:rPr>
                  <w:rFonts w:ascii="Arial" w:hAnsi="Arial" w:cs="Arial"/>
                  <w:sz w:val="24"/>
                  <w:szCs w:val="24"/>
                </w:rPr>
              </w:pPr>
            </w:p>
            <w:p w:rsidR="002B1112" w:rsidRDefault="002F16C7" w:rsidP="00471B68">
              <w:pPr>
                <w:spacing w:after="200"/>
                <w:ind w:left="705" w:hanging="705"/>
                <w:jc w:val="both"/>
                <w:rPr>
                  <w:rFonts w:ascii="Arial" w:hAnsi="Arial" w:cs="Arial"/>
                  <w:sz w:val="24"/>
                  <w:szCs w:val="24"/>
                </w:rPr>
              </w:pPr>
              <w:r>
                <w:rPr>
                  <w:rFonts w:ascii="Arial" w:hAnsi="Arial" w:cs="Arial"/>
                  <w:noProof/>
                  <w:sz w:val="24"/>
                  <w:szCs w:val="24"/>
                  <w:lang w:eastAsia="zh-TW"/>
                </w:rPr>
                <w:lastRenderedPageBreak/>
                <w:drawing>
                  <wp:anchor distT="0" distB="0" distL="114300" distR="114300" simplePos="0" relativeHeight="251934720" behindDoc="0" locked="0" layoutInCell="1" allowOverlap="1" wp14:anchorId="35958A73" wp14:editId="44ED20B0">
                    <wp:simplePos x="0" y="0"/>
                    <wp:positionH relativeFrom="column">
                      <wp:posOffset>5996305</wp:posOffset>
                    </wp:positionH>
                    <wp:positionV relativeFrom="paragraph">
                      <wp:posOffset>855345</wp:posOffset>
                    </wp:positionV>
                    <wp:extent cx="476250" cy="495300"/>
                    <wp:effectExtent l="19050" t="0" r="0" b="0"/>
                    <wp:wrapTight wrapText="bothSides">
                      <wp:wrapPolygon edited="0">
                        <wp:start x="-864" y="0"/>
                        <wp:lineTo x="-864" y="20769"/>
                        <wp:lineTo x="21600" y="20769"/>
                        <wp:lineTo x="21600" y="0"/>
                        <wp:lineTo x="-864" y="0"/>
                      </wp:wrapPolygon>
                    </wp:wrapTight>
                    <wp:docPr id="730"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76250" cy="495300"/>
                            </a:xfrm>
                            <a:prstGeom prst="rect">
                              <a:avLst/>
                            </a:prstGeom>
                            <a:noFill/>
                            <a:ln w="9525">
                              <a:noFill/>
                              <a:miter lim="800000"/>
                              <a:headEnd/>
                              <a:tailEnd/>
                            </a:ln>
                          </pic:spPr>
                        </pic:pic>
                      </a:graphicData>
                    </a:graphic>
                  </wp:anchor>
                </w:drawing>
              </w:r>
              <w:r w:rsidR="00F84406">
                <w:rPr>
                  <w:rFonts w:ascii="Arial" w:hAnsi="Arial" w:cs="Arial"/>
                  <w:noProof/>
                  <w:sz w:val="24"/>
                  <w:szCs w:val="24"/>
                  <w:lang w:eastAsia="zh-TW"/>
                </w:rPr>
                <w:drawing>
                  <wp:anchor distT="0" distB="0" distL="114300" distR="114300" simplePos="0" relativeHeight="251921408" behindDoc="0" locked="0" layoutInCell="1" allowOverlap="1" wp14:anchorId="580BE1A5" wp14:editId="5ADC4B62">
                    <wp:simplePos x="0" y="0"/>
                    <wp:positionH relativeFrom="column">
                      <wp:posOffset>5967730</wp:posOffset>
                    </wp:positionH>
                    <wp:positionV relativeFrom="paragraph">
                      <wp:posOffset>217170</wp:posOffset>
                    </wp:positionV>
                    <wp:extent cx="494030" cy="485775"/>
                    <wp:effectExtent l="19050" t="0" r="1270" b="0"/>
                    <wp:wrapNone/>
                    <wp:docPr id="718"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cstate="print"/>
                            <a:stretch>
                              <a:fillRect/>
                            </a:stretch>
                          </pic:blipFill>
                          <pic:spPr>
                            <a:xfrm>
                              <a:off x="0" y="0"/>
                              <a:ext cx="494030" cy="485775"/>
                            </a:xfrm>
                            <a:prstGeom prst="rect">
                              <a:avLst/>
                            </a:prstGeom>
                          </pic:spPr>
                        </pic:pic>
                      </a:graphicData>
                    </a:graphic>
                  </wp:anchor>
                </w:drawing>
              </w:r>
              <w:r w:rsidR="002B1112">
                <w:rPr>
                  <w:rFonts w:ascii="Arial" w:hAnsi="Arial" w:cs="Arial"/>
                  <w:noProof/>
                  <w:sz w:val="24"/>
                  <w:szCs w:val="24"/>
                  <w:lang w:eastAsia="zh-TW"/>
                </w:rPr>
                <w:drawing>
                  <wp:anchor distT="0" distB="0" distL="114300" distR="114300" simplePos="0" relativeHeight="251913216" behindDoc="1" locked="0" layoutInCell="1" allowOverlap="1" wp14:anchorId="5044E3A4" wp14:editId="7DDDD9C6">
                    <wp:simplePos x="0" y="0"/>
                    <wp:positionH relativeFrom="column">
                      <wp:posOffset>3957320</wp:posOffset>
                    </wp:positionH>
                    <wp:positionV relativeFrom="paragraph">
                      <wp:posOffset>-11430</wp:posOffset>
                    </wp:positionV>
                    <wp:extent cx="1812925" cy="1359535"/>
                    <wp:effectExtent l="19050" t="0" r="0" b="0"/>
                    <wp:wrapTight wrapText="left">
                      <wp:wrapPolygon edited="0">
                        <wp:start x="-227" y="0"/>
                        <wp:lineTo x="-227" y="21186"/>
                        <wp:lineTo x="21562" y="21186"/>
                        <wp:lineTo x="21562" y="0"/>
                        <wp:lineTo x="-227" y="0"/>
                      </wp:wrapPolygon>
                    </wp:wrapTight>
                    <wp:docPr id="713" name="Grafik 712" descr="IMG_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5.JPG"/>
                            <pic:cNvPicPr/>
                          </pic:nvPicPr>
                          <pic:blipFill>
                            <a:blip r:embed="rId46" cstate="print"/>
                            <a:stretch>
                              <a:fillRect/>
                            </a:stretch>
                          </pic:blipFill>
                          <pic:spPr>
                            <a:xfrm>
                              <a:off x="0" y="0"/>
                              <a:ext cx="1812925" cy="1359535"/>
                            </a:xfrm>
                            <a:prstGeom prst="rect">
                              <a:avLst/>
                            </a:prstGeom>
                          </pic:spPr>
                        </pic:pic>
                      </a:graphicData>
                    </a:graphic>
                  </wp:anchor>
                </w:drawing>
              </w:r>
              <w:r w:rsidR="00436618">
                <w:rPr>
                  <w:rFonts w:ascii="Arial" w:hAnsi="Arial" w:cs="Arial"/>
                  <w:sz w:val="24"/>
                  <w:szCs w:val="24"/>
                </w:rPr>
                <w:t>4.3.4</w:t>
              </w:r>
              <w:r w:rsidR="00436618">
                <w:rPr>
                  <w:rFonts w:ascii="Arial" w:hAnsi="Arial" w:cs="Arial"/>
                  <w:sz w:val="24"/>
                  <w:szCs w:val="24"/>
                </w:rPr>
                <w:tab/>
                <w:t xml:space="preserve">Die </w:t>
              </w:r>
              <w:r w:rsidR="00776463">
                <w:rPr>
                  <w:rFonts w:ascii="Arial" w:hAnsi="Arial" w:cs="Arial"/>
                  <w:sz w:val="24"/>
                  <w:szCs w:val="24"/>
                </w:rPr>
                <w:t xml:space="preserve">noch </w:t>
              </w:r>
              <w:r w:rsidR="00436618">
                <w:rPr>
                  <w:rFonts w:ascii="Arial" w:hAnsi="Arial" w:cs="Arial"/>
                  <w:sz w:val="24"/>
                  <w:szCs w:val="24"/>
                </w:rPr>
                <w:t xml:space="preserve">fehlenden Messungen führt ihr draußen </w:t>
              </w:r>
              <w:r w:rsidR="00436618" w:rsidRPr="00BA747F">
                <w:rPr>
                  <w:rFonts w:ascii="Arial" w:hAnsi="Arial" w:cs="Arial"/>
                  <w:b/>
                  <w:sz w:val="24"/>
                  <w:szCs w:val="24"/>
                </w:rPr>
                <w:t>im Erdgeschoss</w:t>
              </w:r>
              <w:r w:rsidR="00436618">
                <w:rPr>
                  <w:rFonts w:ascii="Arial" w:hAnsi="Arial" w:cs="Arial"/>
                  <w:sz w:val="24"/>
                  <w:szCs w:val="24"/>
                </w:rPr>
                <w:t xml:space="preserve"> vor den Gebäuden K und I durch. Geht dafür aus dem Gebäude I heraus</w:t>
              </w:r>
              <w:r w:rsidR="002B1112">
                <w:rPr>
                  <w:rFonts w:ascii="Arial" w:hAnsi="Arial" w:cs="Arial"/>
                  <w:sz w:val="24"/>
                  <w:szCs w:val="24"/>
                </w:rPr>
                <w:t>,</w:t>
              </w:r>
              <w:r w:rsidR="00436618">
                <w:rPr>
                  <w:rFonts w:ascii="Arial" w:hAnsi="Arial" w:cs="Arial"/>
                  <w:sz w:val="24"/>
                  <w:szCs w:val="24"/>
                </w:rPr>
                <w:t xml:space="preserve"> nach rechts</w:t>
              </w:r>
              <w:r w:rsidR="002B1112">
                <w:rPr>
                  <w:rFonts w:ascii="Arial" w:hAnsi="Arial" w:cs="Arial"/>
                  <w:sz w:val="24"/>
                  <w:szCs w:val="24"/>
                </w:rPr>
                <w:t>,</w:t>
              </w:r>
              <w:r w:rsidR="00436618">
                <w:rPr>
                  <w:rFonts w:ascii="Arial" w:hAnsi="Arial" w:cs="Arial"/>
                  <w:sz w:val="24"/>
                  <w:szCs w:val="24"/>
                </w:rPr>
                <w:t xml:space="preserve"> und auf die Rasenfläche an die Front </w:t>
              </w:r>
              <w:r w:rsidR="00776463">
                <w:rPr>
                  <w:rFonts w:ascii="Arial" w:hAnsi="Arial" w:cs="Arial"/>
                  <w:sz w:val="24"/>
                  <w:szCs w:val="24"/>
                </w:rPr>
                <w:t>des Gebäudes</w:t>
              </w:r>
              <w:r w:rsidR="00436618">
                <w:rPr>
                  <w:rFonts w:ascii="Arial" w:hAnsi="Arial" w:cs="Arial"/>
                  <w:sz w:val="24"/>
                  <w:szCs w:val="24"/>
                </w:rPr>
                <w:t xml:space="preserve"> K, welche zur Stadt zeigt</w:t>
              </w:r>
              <w:r w:rsidR="002B1112">
                <w:rPr>
                  <w:rFonts w:ascii="Arial" w:hAnsi="Arial" w:cs="Arial"/>
                  <w:sz w:val="24"/>
                  <w:szCs w:val="24"/>
                </w:rPr>
                <w:t xml:space="preserve">. </w:t>
              </w:r>
              <w:r w:rsidR="00776463">
                <w:rPr>
                  <w:rFonts w:ascii="Arial" w:hAnsi="Arial" w:cs="Arial"/>
                  <w:sz w:val="24"/>
                  <w:szCs w:val="24"/>
                </w:rPr>
                <w:t>Ihr findet dort ein Fenster, von dessen Außenkante</w:t>
              </w:r>
              <w:r w:rsidR="00C82C8E">
                <w:rPr>
                  <w:rFonts w:ascii="Arial" w:hAnsi="Arial" w:cs="Arial"/>
                  <w:sz w:val="24"/>
                  <w:szCs w:val="24"/>
                </w:rPr>
                <w:t xml:space="preserve"> (rechts)</w:t>
              </w:r>
              <w:r w:rsidR="00776463">
                <w:rPr>
                  <w:rFonts w:ascii="Arial" w:hAnsi="Arial" w:cs="Arial"/>
                  <w:sz w:val="24"/>
                  <w:szCs w:val="24"/>
                </w:rPr>
                <w:t xml:space="preserve"> ihr die Messung</w:t>
              </w:r>
              <w:r w:rsidR="002B1112">
                <w:rPr>
                  <w:rFonts w:ascii="Arial" w:hAnsi="Arial" w:cs="Arial"/>
                  <w:sz w:val="24"/>
                  <w:szCs w:val="24"/>
                </w:rPr>
                <w:t>en</w:t>
              </w:r>
              <w:r w:rsidR="00776463">
                <w:rPr>
                  <w:rFonts w:ascii="Arial" w:hAnsi="Arial" w:cs="Arial"/>
                  <w:sz w:val="24"/>
                  <w:szCs w:val="24"/>
                </w:rPr>
                <w:t xml:space="preserve"> durchführt. </w:t>
              </w:r>
            </w:p>
            <w:p w:rsidR="00960213" w:rsidRDefault="00471B68" w:rsidP="00471B68">
              <w:pPr>
                <w:spacing w:after="200"/>
                <w:ind w:left="705"/>
                <w:jc w:val="both"/>
                <w:rPr>
                  <w:rFonts w:ascii="Arial" w:hAnsi="Arial" w:cs="Arial"/>
                  <w:sz w:val="24"/>
                  <w:szCs w:val="24"/>
                </w:rPr>
              </w:pPr>
              <w:r>
                <w:rPr>
                  <w:rFonts w:ascii="Arial" w:hAnsi="Arial" w:cs="Arial"/>
                  <w:noProof/>
                  <w:sz w:val="24"/>
                  <w:szCs w:val="24"/>
                  <w:lang w:eastAsia="zh-TW"/>
                </w:rPr>
                <w:drawing>
                  <wp:anchor distT="0" distB="0" distL="114300" distR="114300" simplePos="0" relativeHeight="251912192" behindDoc="1" locked="0" layoutInCell="1" allowOverlap="1" wp14:anchorId="42F880E8" wp14:editId="52762769">
                    <wp:simplePos x="0" y="0"/>
                    <wp:positionH relativeFrom="column">
                      <wp:posOffset>4681855</wp:posOffset>
                    </wp:positionH>
                    <wp:positionV relativeFrom="paragraph">
                      <wp:posOffset>82550</wp:posOffset>
                    </wp:positionV>
                    <wp:extent cx="1042035" cy="1695450"/>
                    <wp:effectExtent l="19050" t="0" r="5715" b="0"/>
                    <wp:wrapTight wrapText="left">
                      <wp:wrapPolygon edited="0">
                        <wp:start x="-395" y="0"/>
                        <wp:lineTo x="-395" y="21357"/>
                        <wp:lineTo x="21718" y="21357"/>
                        <wp:lineTo x="21718" y="0"/>
                        <wp:lineTo x="-395" y="0"/>
                      </wp:wrapPolygon>
                    </wp:wrapTight>
                    <wp:docPr id="712" name="Grafik 711" descr="IMG_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7.JPG"/>
                            <pic:cNvPicPr/>
                          </pic:nvPicPr>
                          <pic:blipFill>
                            <a:blip r:embed="rId47" cstate="print"/>
                            <a:stretch>
                              <a:fillRect/>
                            </a:stretch>
                          </pic:blipFill>
                          <pic:spPr>
                            <a:xfrm>
                              <a:off x="0" y="0"/>
                              <a:ext cx="1042035" cy="1695450"/>
                            </a:xfrm>
                            <a:prstGeom prst="rect">
                              <a:avLst/>
                            </a:prstGeom>
                          </pic:spPr>
                        </pic:pic>
                      </a:graphicData>
                    </a:graphic>
                  </wp:anchor>
                </w:drawing>
              </w:r>
              <w:r w:rsidR="004D771B">
                <w:rPr>
                  <w:rFonts w:ascii="Arial" w:hAnsi="Arial" w:cs="Arial"/>
                  <w:sz w:val="24"/>
                  <w:szCs w:val="24"/>
                </w:rPr>
                <w:t>Der</w:t>
              </w:r>
              <w:r w:rsidR="00776463">
                <w:rPr>
                  <w:rFonts w:ascii="Arial" w:hAnsi="Arial" w:cs="Arial"/>
                  <w:sz w:val="24"/>
                  <w:szCs w:val="24"/>
                </w:rPr>
                <w:t xml:space="preserve"> fehlenden Winkel </w:t>
              </w:r>
              <w:r w:rsidR="004D771B">
                <w:rPr>
                  <w:rFonts w:ascii="Arial" w:hAnsi="Arial" w:cs="Arial"/>
                  <w:sz w:val="24"/>
                  <w:szCs w:val="24"/>
                </w:rPr>
                <w:t>ist</w:t>
              </w:r>
              <w:r w:rsidR="00C82C8E">
                <w:rPr>
                  <w:rFonts w:ascii="Arial" w:hAnsi="Arial" w:cs="Arial"/>
                  <w:sz w:val="24"/>
                  <w:szCs w:val="24"/>
                </w:rPr>
                <w:t xml:space="preserve"> zu groß zum messen. Deshalb </w:t>
              </w:r>
              <w:r w:rsidR="001B7E5B">
                <w:rPr>
                  <w:rFonts w:ascii="Arial" w:hAnsi="Arial" w:cs="Arial"/>
                  <w:sz w:val="24"/>
                  <w:szCs w:val="24"/>
                </w:rPr>
                <w:t>teilt ihr</w:t>
              </w:r>
              <w:r w:rsidR="007D2116">
                <w:rPr>
                  <w:rFonts w:ascii="Arial" w:hAnsi="Arial" w:cs="Arial"/>
                  <w:sz w:val="24"/>
                  <w:szCs w:val="24"/>
                </w:rPr>
                <w:t xml:space="preserve"> </w:t>
              </w:r>
              <w:r w:rsidR="00C82C8E">
                <w:rPr>
                  <w:rFonts w:ascii="Arial" w:hAnsi="Arial" w:cs="Arial"/>
                  <w:sz w:val="24"/>
                  <w:szCs w:val="24"/>
                </w:rPr>
                <w:t xml:space="preserve">ihn </w:t>
              </w:r>
              <w:r w:rsidR="007D2116">
                <w:rPr>
                  <w:rFonts w:ascii="Arial" w:hAnsi="Arial" w:cs="Arial"/>
                  <w:sz w:val="24"/>
                  <w:szCs w:val="24"/>
                </w:rPr>
                <w:t>wieder an beliebiger Stell</w:t>
              </w:r>
              <w:r w:rsidR="001B7E5B">
                <w:rPr>
                  <w:rFonts w:ascii="Arial" w:hAnsi="Arial" w:cs="Arial"/>
                  <w:sz w:val="24"/>
                  <w:szCs w:val="24"/>
                </w:rPr>
                <w:t xml:space="preserve">e, </w:t>
              </w:r>
              <w:r w:rsidR="007D2116">
                <w:rPr>
                  <w:rFonts w:ascii="Arial" w:hAnsi="Arial" w:cs="Arial"/>
                  <w:sz w:val="24"/>
                  <w:szCs w:val="24"/>
                </w:rPr>
                <w:t>zum Beispiel am Baum, der auf dem Foto abgebildet ist. Tragt die</w:t>
              </w:r>
              <w:r w:rsidR="00776463">
                <w:rPr>
                  <w:rFonts w:ascii="Arial" w:hAnsi="Arial" w:cs="Arial"/>
                  <w:sz w:val="24"/>
                  <w:szCs w:val="24"/>
                </w:rPr>
                <w:t xml:space="preserve"> gemessenen Werte in die Skizze ein. </w:t>
              </w:r>
            </w:p>
            <w:p w:rsidR="00776463" w:rsidRDefault="006575E4" w:rsidP="00960213">
              <w:pPr>
                <w:spacing w:after="200"/>
                <w:ind w:left="705" w:hanging="705"/>
                <w:rPr>
                  <w:rFonts w:ascii="Arial" w:hAnsi="Arial" w:cs="Arial"/>
                  <w:sz w:val="24"/>
                  <w:szCs w:val="24"/>
                </w:rPr>
              </w:pPr>
              <w:r>
                <w:rPr>
                  <w:rFonts w:ascii="Arial" w:hAnsi="Arial" w:cs="Arial"/>
                  <w:noProof/>
                  <w:sz w:val="24"/>
                  <w:szCs w:val="24"/>
                </w:rPr>
                <w:pict>
                  <v:rect id="_x0000_s1116" style="position:absolute;left:0;text-align:left;margin-left:35.15pt;margin-top:4.1pt;width:320.75pt;height:84pt;z-index:251911168" filled="f" strokecolor="black [3213]"/>
                </w:pict>
              </w:r>
            </w:p>
            <w:p w:rsidR="00776463" w:rsidRDefault="00776463" w:rsidP="00960213">
              <w:pPr>
                <w:spacing w:after="200"/>
                <w:ind w:left="705" w:hanging="705"/>
                <w:rPr>
                  <w:rFonts w:ascii="Arial" w:hAnsi="Arial" w:cs="Arial"/>
                  <w:sz w:val="24"/>
                  <w:szCs w:val="24"/>
                </w:rPr>
              </w:pPr>
            </w:p>
            <w:p w:rsidR="00776463" w:rsidRDefault="00776463" w:rsidP="00960213">
              <w:pPr>
                <w:spacing w:after="200"/>
                <w:ind w:left="705" w:hanging="705"/>
                <w:rPr>
                  <w:rFonts w:ascii="Arial" w:hAnsi="Arial" w:cs="Arial"/>
                  <w:sz w:val="24"/>
                  <w:szCs w:val="24"/>
                </w:rPr>
              </w:pPr>
            </w:p>
            <w:p w:rsidR="001B7E5B" w:rsidRDefault="001B7E5B" w:rsidP="001B7E5B">
              <w:pPr>
                <w:spacing w:after="200"/>
                <w:rPr>
                  <w:rFonts w:ascii="Arial" w:hAnsi="Arial" w:cs="Arial"/>
                  <w:sz w:val="24"/>
                  <w:szCs w:val="24"/>
                </w:rPr>
              </w:pPr>
            </w:p>
            <w:p w:rsidR="001B7E5B" w:rsidRDefault="001B7E5B" w:rsidP="001B7E5B">
              <w:pPr>
                <w:spacing w:after="200"/>
                <w:rPr>
                  <w:rFonts w:ascii="Arial" w:hAnsi="Arial" w:cs="Arial"/>
                  <w:sz w:val="24"/>
                  <w:szCs w:val="24"/>
                </w:rPr>
              </w:pPr>
            </w:p>
            <w:p w:rsidR="001B7E5B" w:rsidRDefault="001B7E5B" w:rsidP="001B7E5B">
              <w:pPr>
                <w:spacing w:after="200"/>
                <w:rPr>
                  <w:rFonts w:ascii="Arial" w:hAnsi="Arial" w:cs="Arial"/>
                  <w:sz w:val="24"/>
                  <w:szCs w:val="24"/>
                </w:rPr>
              </w:pPr>
            </w:p>
            <w:p w:rsidR="00745C56" w:rsidRDefault="00481E6E" w:rsidP="001B7E5B">
              <w:pPr>
                <w:spacing w:after="200"/>
                <w:ind w:left="705" w:hanging="705"/>
                <w:rPr>
                  <w:rFonts w:ascii="Arial" w:hAnsi="Arial" w:cs="Arial"/>
                  <w:sz w:val="24"/>
                  <w:szCs w:val="24"/>
                </w:rPr>
              </w:pPr>
              <w:r>
                <w:rPr>
                  <w:rFonts w:ascii="Arial" w:hAnsi="Arial" w:cs="Arial"/>
                  <w:noProof/>
                  <w:sz w:val="24"/>
                  <w:szCs w:val="24"/>
                  <w:lang w:eastAsia="zh-TW"/>
                </w:rPr>
                <w:drawing>
                  <wp:anchor distT="0" distB="0" distL="114300" distR="114300" simplePos="0" relativeHeight="251897856" behindDoc="0" locked="0" layoutInCell="1" allowOverlap="1" wp14:anchorId="19D2CCE6" wp14:editId="470B60A8">
                    <wp:simplePos x="0" y="0"/>
                    <wp:positionH relativeFrom="column">
                      <wp:posOffset>5970905</wp:posOffset>
                    </wp:positionH>
                    <wp:positionV relativeFrom="paragraph">
                      <wp:posOffset>110490</wp:posOffset>
                    </wp:positionV>
                    <wp:extent cx="502920" cy="498475"/>
                    <wp:effectExtent l="19050" t="0" r="0" b="0"/>
                    <wp:wrapNone/>
                    <wp:docPr id="59"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9" cstate="print"/>
                            <a:stretch>
                              <a:fillRect/>
                            </a:stretch>
                          </pic:blipFill>
                          <pic:spPr>
                            <a:xfrm>
                              <a:off x="0" y="0"/>
                              <a:ext cx="502920" cy="498475"/>
                            </a:xfrm>
                            <a:prstGeom prst="rect">
                              <a:avLst/>
                            </a:prstGeom>
                          </pic:spPr>
                        </pic:pic>
                      </a:graphicData>
                    </a:graphic>
                  </wp:anchor>
                </w:drawing>
              </w:r>
              <w:r w:rsidR="00A94050">
                <w:rPr>
                  <w:rFonts w:ascii="Arial" w:hAnsi="Arial" w:cs="Arial"/>
                  <w:sz w:val="24"/>
                  <w:szCs w:val="24"/>
                </w:rPr>
                <w:t>4.4</w:t>
              </w:r>
              <w:r w:rsidR="00A94050">
                <w:rPr>
                  <w:rFonts w:ascii="Arial" w:hAnsi="Arial" w:cs="Arial"/>
                  <w:sz w:val="24"/>
                  <w:szCs w:val="24"/>
                </w:rPr>
                <w:tab/>
              </w:r>
              <w:r w:rsidR="003E4191">
                <w:rPr>
                  <w:rFonts w:ascii="Arial" w:hAnsi="Arial" w:cs="Arial"/>
                  <w:sz w:val="24"/>
                  <w:szCs w:val="24"/>
                </w:rPr>
                <w:t>Auf dem Laptop steht euch</w:t>
              </w:r>
              <w:r w:rsidR="00A94050">
                <w:rPr>
                  <w:rFonts w:ascii="Arial" w:hAnsi="Arial" w:cs="Arial"/>
                  <w:sz w:val="24"/>
                  <w:szCs w:val="24"/>
                </w:rPr>
                <w:t xml:space="preserve"> Simulation </w:t>
              </w:r>
              <w:r w:rsidR="00960910">
                <w:rPr>
                  <w:rFonts w:ascii="Arial" w:hAnsi="Arial" w:cs="Arial"/>
                  <w:sz w:val="24"/>
                  <w:szCs w:val="24"/>
                </w:rPr>
                <w:t>4</w:t>
              </w:r>
              <w:r w:rsidR="003E4191">
                <w:rPr>
                  <w:rFonts w:ascii="Arial" w:hAnsi="Arial" w:cs="Arial"/>
                  <w:sz w:val="24"/>
                  <w:szCs w:val="24"/>
                </w:rPr>
                <w:t xml:space="preserve"> </w:t>
              </w:r>
              <w:r w:rsidR="00A94050">
                <w:rPr>
                  <w:rFonts w:ascii="Arial" w:hAnsi="Arial" w:cs="Arial"/>
                  <w:sz w:val="24"/>
                  <w:szCs w:val="24"/>
                </w:rPr>
                <w:t xml:space="preserve">zur Verfügung, mit deren Hilfe ihr </w:t>
              </w:r>
              <w:r w:rsidR="00480DBB">
                <w:rPr>
                  <w:rFonts w:ascii="Arial" w:hAnsi="Arial" w:cs="Arial"/>
                  <w:sz w:val="24"/>
                  <w:szCs w:val="24"/>
                </w:rPr>
                <w:t xml:space="preserve">zum Abschluss </w:t>
              </w:r>
              <w:r w:rsidR="00A94050">
                <w:rPr>
                  <w:rFonts w:ascii="Arial" w:hAnsi="Arial" w:cs="Arial"/>
                  <w:sz w:val="24"/>
                  <w:szCs w:val="24"/>
                </w:rPr>
                <w:t xml:space="preserve">die gesuchte Länge </w:t>
              </w:r>
              <w:r w:rsidR="00776463">
                <w:rPr>
                  <w:rFonts w:ascii="Arial" w:hAnsi="Arial" w:cs="Arial"/>
                  <w:sz w:val="24"/>
                  <w:szCs w:val="24"/>
                </w:rPr>
                <w:t xml:space="preserve">von Uni Gebäude I zu Gebäude 3 </w:t>
              </w:r>
              <w:r w:rsidR="00A94050">
                <w:rPr>
                  <w:rFonts w:ascii="Arial" w:hAnsi="Arial" w:cs="Arial"/>
                  <w:sz w:val="24"/>
                  <w:szCs w:val="24"/>
                </w:rPr>
                <w:t xml:space="preserve">bestimmen könnt. </w:t>
              </w:r>
              <w:r w:rsidR="00776463">
                <w:rPr>
                  <w:rFonts w:ascii="Arial" w:hAnsi="Arial" w:cs="Arial"/>
                  <w:sz w:val="24"/>
                  <w:szCs w:val="24"/>
                </w:rPr>
                <w:t>Fügt hierzu alle eure Messungen in die Simulation ein, indem ihr die Schieberegler betätigt. Wie lange ist die gesuchte Strecke?</w:t>
              </w:r>
            </w:p>
            <w:p w:rsidR="00776463" w:rsidRDefault="006575E4" w:rsidP="00776463">
              <w:pPr>
                <w:spacing w:after="200"/>
                <w:ind w:left="705" w:hanging="705"/>
                <w:rPr>
                  <w:rFonts w:ascii="Arial" w:hAnsi="Arial" w:cs="Arial"/>
                  <w:sz w:val="24"/>
                  <w:szCs w:val="24"/>
                </w:rPr>
              </w:pPr>
              <w:r>
                <w:rPr>
                  <w:rFonts w:ascii="Arial" w:hAnsi="Arial" w:cs="Arial"/>
                  <w:noProof/>
                  <w:sz w:val="24"/>
                  <w:szCs w:val="24"/>
                </w:rPr>
                <w:pict>
                  <v:rect id="_x0000_s1103" style="position:absolute;left:0;text-align:left;margin-left:36.65pt;margin-top:2.35pt;width:400.6pt;height:144.5pt;z-index:251882496" filled="f" strokecolor="black [3213]"/>
                </w:pict>
              </w:r>
            </w:p>
            <w:p w:rsidR="00FF0131" w:rsidRDefault="00FF0131" w:rsidP="00960213">
              <w:pPr>
                <w:rPr>
                  <w:rFonts w:ascii="Arial" w:hAnsi="Arial" w:cs="Arial"/>
                  <w:sz w:val="24"/>
                  <w:szCs w:val="24"/>
                </w:rPr>
              </w:pPr>
            </w:p>
            <w:p w:rsidR="00FF0131" w:rsidRDefault="00FF0131" w:rsidP="00960213">
              <w:pPr>
                <w:rPr>
                  <w:rFonts w:ascii="Arial" w:hAnsi="Arial" w:cs="Arial"/>
                  <w:sz w:val="24"/>
                  <w:szCs w:val="24"/>
                </w:rPr>
              </w:pPr>
            </w:p>
            <w:p w:rsidR="00FF0131" w:rsidRDefault="00FF0131" w:rsidP="00960213">
              <w:pPr>
                <w:rPr>
                  <w:rFonts w:ascii="Arial" w:hAnsi="Arial" w:cs="Arial"/>
                  <w:sz w:val="24"/>
                  <w:szCs w:val="24"/>
                </w:rPr>
              </w:pPr>
            </w:p>
            <w:p w:rsidR="00481E6E" w:rsidRDefault="00481E6E" w:rsidP="00960213">
              <w:pPr>
                <w:ind w:left="705" w:hanging="705"/>
                <w:rPr>
                  <w:rFonts w:ascii="Arial" w:hAnsi="Arial" w:cs="Arial"/>
                  <w:sz w:val="24"/>
                  <w:szCs w:val="24"/>
                </w:rPr>
              </w:pPr>
            </w:p>
            <w:p w:rsidR="00481E6E" w:rsidRDefault="00481E6E" w:rsidP="00960213">
              <w:pPr>
                <w:ind w:left="705" w:hanging="705"/>
                <w:rPr>
                  <w:rFonts w:ascii="Arial" w:hAnsi="Arial" w:cs="Arial"/>
                  <w:sz w:val="24"/>
                  <w:szCs w:val="24"/>
                </w:rPr>
              </w:pPr>
            </w:p>
            <w:p w:rsidR="00481E6E" w:rsidRDefault="00481E6E" w:rsidP="00960213">
              <w:pPr>
                <w:ind w:left="705" w:hanging="705"/>
                <w:rPr>
                  <w:rFonts w:ascii="Arial" w:hAnsi="Arial" w:cs="Arial"/>
                  <w:sz w:val="24"/>
                  <w:szCs w:val="24"/>
                </w:rPr>
              </w:pPr>
            </w:p>
            <w:p w:rsidR="00481E6E" w:rsidRDefault="00481E6E" w:rsidP="00960213">
              <w:pPr>
                <w:ind w:left="705" w:hanging="705"/>
                <w:rPr>
                  <w:rFonts w:ascii="Arial" w:hAnsi="Arial" w:cs="Arial"/>
                  <w:sz w:val="24"/>
                  <w:szCs w:val="24"/>
                </w:rPr>
              </w:pPr>
            </w:p>
            <w:p w:rsidR="00FF0131" w:rsidRDefault="00FF0131" w:rsidP="00960213">
              <w:pPr>
                <w:ind w:left="705"/>
                <w:rPr>
                  <w:rFonts w:ascii="Arial" w:hAnsi="Arial" w:cs="Arial"/>
                  <w:sz w:val="24"/>
                  <w:szCs w:val="24"/>
                </w:rPr>
              </w:pPr>
            </w:p>
            <w:p w:rsidR="00FF0131" w:rsidRDefault="00FF0131" w:rsidP="00960213">
              <w:pPr>
                <w:ind w:left="705" w:hanging="705"/>
                <w:rPr>
                  <w:rFonts w:ascii="Arial" w:hAnsi="Arial" w:cs="Arial"/>
                  <w:sz w:val="24"/>
                  <w:szCs w:val="24"/>
                </w:rPr>
              </w:pPr>
            </w:p>
            <w:p w:rsidR="00FF0131" w:rsidRDefault="00FF0131" w:rsidP="00960213">
              <w:pPr>
                <w:ind w:left="705" w:hanging="705"/>
                <w:rPr>
                  <w:rFonts w:ascii="Arial" w:hAnsi="Arial" w:cs="Arial"/>
                  <w:sz w:val="24"/>
                  <w:szCs w:val="24"/>
                </w:rPr>
              </w:pPr>
              <w:r>
                <w:rPr>
                  <w:rFonts w:ascii="Arial" w:hAnsi="Arial" w:cs="Arial"/>
                  <w:sz w:val="24"/>
                  <w:szCs w:val="24"/>
                </w:rPr>
                <w:tab/>
              </w:r>
            </w:p>
            <w:p w:rsidR="00FF0131" w:rsidRDefault="00FF0131" w:rsidP="00960213">
              <w:pPr>
                <w:ind w:left="705" w:hanging="705"/>
                <w:rPr>
                  <w:rFonts w:ascii="Arial" w:hAnsi="Arial" w:cs="Arial"/>
                  <w:sz w:val="24"/>
                  <w:szCs w:val="24"/>
                </w:rPr>
              </w:pPr>
            </w:p>
            <w:p w:rsidR="00151943" w:rsidRDefault="00151943" w:rsidP="00960213">
              <w:pPr>
                <w:ind w:left="705" w:hanging="705"/>
                <w:rPr>
                  <w:rFonts w:ascii="Arial" w:hAnsi="Arial" w:cs="Arial"/>
                  <w:sz w:val="24"/>
                  <w:szCs w:val="24"/>
                </w:rPr>
              </w:pPr>
            </w:p>
            <w:p w:rsidR="00FF0131" w:rsidRDefault="00FB5753" w:rsidP="00960213">
              <w:pPr>
                <w:rPr>
                  <w:rFonts w:ascii="Arial" w:hAnsi="Arial" w:cs="Arial"/>
                  <w:sz w:val="24"/>
                  <w:szCs w:val="24"/>
                </w:rPr>
              </w:pPr>
              <w:r>
                <w:rPr>
                  <w:rFonts w:ascii="Arial" w:hAnsi="Arial" w:cs="Arial"/>
                  <w:sz w:val="24"/>
                  <w:szCs w:val="24"/>
                </w:rPr>
                <w:t>Ihr habt nun alle Aufgaben der Station Vermessungen bearbeitet.</w:t>
              </w:r>
              <w:r w:rsidR="00151943">
                <w:rPr>
                  <w:rFonts w:ascii="Arial" w:hAnsi="Arial" w:cs="Arial"/>
                  <w:sz w:val="24"/>
                  <w:szCs w:val="24"/>
                </w:rPr>
                <w:t xml:space="preserve"> Für weiteres Interesse stehen euch auf der Homepage weitere Lin</w:t>
              </w:r>
              <w:r w:rsidR="00683A32">
                <w:rPr>
                  <w:rFonts w:ascii="Arial" w:hAnsi="Arial" w:cs="Arial"/>
                  <w:sz w:val="24"/>
                  <w:szCs w:val="24"/>
                </w:rPr>
                <w:t>ks zur Verfügung, die sich mit</w:t>
              </w:r>
              <w:r w:rsidR="00151943">
                <w:rPr>
                  <w:rFonts w:ascii="Arial" w:hAnsi="Arial" w:cs="Arial"/>
                  <w:sz w:val="24"/>
                  <w:szCs w:val="24"/>
                </w:rPr>
                <w:t xml:space="preserve"> Themen rund um die Vermessung beschäftigen. </w:t>
              </w:r>
            </w:p>
            <w:p w:rsidR="00FF0131" w:rsidRDefault="00FF0131" w:rsidP="00960213">
              <w:pPr>
                <w:ind w:left="705"/>
                <w:rPr>
                  <w:rFonts w:ascii="Arial" w:hAnsi="Arial" w:cs="Arial"/>
                  <w:sz w:val="24"/>
                  <w:szCs w:val="24"/>
                </w:rPr>
              </w:pPr>
            </w:p>
            <w:p w:rsidR="00FF0131" w:rsidRDefault="00FF0131" w:rsidP="00960213">
              <w:pPr>
                <w:ind w:left="705"/>
                <w:rPr>
                  <w:rFonts w:ascii="Arial" w:hAnsi="Arial" w:cs="Arial"/>
                  <w:sz w:val="24"/>
                  <w:szCs w:val="24"/>
                </w:rPr>
              </w:pPr>
            </w:p>
            <w:p w:rsidR="00FF0131" w:rsidRPr="00740FFE" w:rsidRDefault="006575E4" w:rsidP="00970E70">
              <w:pPr>
                <w:rPr>
                  <w:rFonts w:ascii="Arial" w:hAnsi="Arial" w:cs="Arial"/>
                  <w:sz w:val="24"/>
                  <w:szCs w:val="24"/>
                </w:rPr>
                <w:sectPr w:rsidR="00FF0131" w:rsidRPr="00740FFE" w:rsidSect="009A7D54">
                  <w:headerReference w:type="default" r:id="rId48"/>
                  <w:pgSz w:w="11906" w:h="16838"/>
                  <w:pgMar w:top="1417" w:right="1417" w:bottom="1134" w:left="1417" w:header="708" w:footer="794" w:gutter="0"/>
                  <w:cols w:space="708"/>
                  <w:docGrid w:linePitch="360"/>
                </w:sectPr>
              </w:pPr>
              <w:r>
                <w:rPr>
                  <w:rFonts w:ascii="Arial" w:hAnsi="Arial" w:cs="Arial"/>
                  <w:noProof/>
                  <w:sz w:val="24"/>
                  <w:szCs w:val="24"/>
                </w:rPr>
                <w:pict>
                  <v:oval id="_x0000_s1078" style="position:absolute;margin-left:38.15pt;margin-top:26.5pt;width:28pt;height:33pt;z-index:251840512" filled="f" stroked="f">
                    <v:textbox style="mso-next-textbox:#_x0000_s1078">
                      <w:txbxContent>
                        <w:p w:rsidR="00151943" w:rsidRPr="00B2426C" w:rsidRDefault="00151943" w:rsidP="00FF0131">
                          <w:pPr>
                            <w:rPr>
                              <w:color w:val="FFFFFF" w:themeColor="background1"/>
                              <w:sz w:val="36"/>
                            </w:rPr>
                          </w:pPr>
                          <w:r w:rsidRPr="00B2426C">
                            <w:rPr>
                              <w:color w:val="FFFFFF" w:themeColor="background1"/>
                              <w:sz w:val="36"/>
                            </w:rPr>
                            <w:t>2</w:t>
                          </w:r>
                        </w:p>
                      </w:txbxContent>
                    </v:textbox>
                  </v:oval>
                </w:pict>
              </w:r>
              <w:r>
                <w:rPr>
                  <w:rFonts w:ascii="Arial" w:hAnsi="Arial" w:cs="Arial"/>
                  <w:noProof/>
                  <w:sz w:val="24"/>
                  <w:szCs w:val="24"/>
                </w:rPr>
                <w:pict>
                  <v:oval id="_x0000_s1079" style="position:absolute;margin-left:236.15pt;margin-top:17.5pt;width:34pt;height:42pt;z-index:251841536" filled="f" stroked="f">
                    <v:textbox style="mso-next-textbox:#_x0000_s1079">
                      <w:txbxContent>
                        <w:p w:rsidR="00151943" w:rsidRPr="00B2426C" w:rsidRDefault="00151943" w:rsidP="00FF0131">
                          <w:pPr>
                            <w:rPr>
                              <w:color w:val="FFFFFF" w:themeColor="background1"/>
                              <w:sz w:val="36"/>
                            </w:rPr>
                          </w:pPr>
                          <w:r w:rsidRPr="00B2426C">
                            <w:rPr>
                              <w:color w:val="FFFFFF" w:themeColor="background1"/>
                              <w:sz w:val="36"/>
                            </w:rPr>
                            <w:t>1</w:t>
                          </w:r>
                        </w:p>
                      </w:txbxContent>
                    </v:textbox>
                  </v:oval>
                </w:pict>
              </w:r>
              <w:r>
                <w:rPr>
                  <w:rFonts w:ascii="Arial" w:hAnsi="Arial" w:cs="Arial"/>
                  <w:noProof/>
                  <w:sz w:val="24"/>
                  <w:szCs w:val="24"/>
                </w:rPr>
                <w:pict>
                  <v:oval id="_x0000_s1080" style="position:absolute;margin-left:378.15pt;margin-top:17.5pt;width:28pt;height:33pt;z-index:251842560" filled="f" stroked="f">
                    <v:textbox style="mso-next-textbox:#_x0000_s1080">
                      <w:txbxContent>
                        <w:p w:rsidR="00151943" w:rsidRPr="00B2426C" w:rsidRDefault="00151943" w:rsidP="00FF0131">
                          <w:pPr>
                            <w:rPr>
                              <w:color w:val="FFFFFF" w:themeColor="background1"/>
                              <w:sz w:val="36"/>
                            </w:rPr>
                          </w:pPr>
                          <w:r w:rsidRPr="00B2426C">
                            <w:rPr>
                              <w:color w:val="FFFFFF" w:themeColor="background1"/>
                              <w:sz w:val="36"/>
                            </w:rPr>
                            <w:t>3</w:t>
                          </w:r>
                        </w:p>
                      </w:txbxContent>
                    </v:textbox>
                  </v:oval>
                </w:pict>
              </w:r>
            </w:p>
          </w:sdtContent>
        </w:sdt>
        <w:p w:rsidR="00523F19" w:rsidRPr="00740FFE" w:rsidRDefault="006575E4" w:rsidP="00740FFE">
          <w:pPr>
            <w:pStyle w:val="Labor-Text"/>
            <w:rPr>
              <w:rFonts w:cs="Arial"/>
              <w:b/>
              <w:sz w:val="28"/>
              <w:szCs w:val="28"/>
            </w:rPr>
          </w:pPr>
        </w:p>
      </w:sdtContent>
    </w:sdt>
    <w:p w:rsidR="00523F19" w:rsidRDefault="00523F19" w:rsidP="00425623">
      <w:pPr>
        <w:jc w:val="center"/>
        <w:rPr>
          <w:rFonts w:ascii="Arial" w:hAnsi="Arial"/>
          <w:sz w:val="24"/>
        </w:rPr>
      </w:pPr>
    </w:p>
    <w:p w:rsidR="00523F19" w:rsidRDefault="00523F19" w:rsidP="00425623">
      <w:pPr>
        <w:jc w:val="center"/>
        <w:rPr>
          <w:rFonts w:ascii="Arial" w:hAnsi="Arial"/>
          <w:sz w:val="24"/>
        </w:rPr>
      </w:pPr>
    </w:p>
    <w:p w:rsidR="00523F19" w:rsidRDefault="00523F19" w:rsidP="00425623">
      <w:pPr>
        <w:jc w:val="center"/>
        <w:rPr>
          <w:rFonts w:ascii="Arial" w:hAnsi="Arial"/>
          <w:sz w:val="24"/>
        </w:rPr>
      </w:pPr>
    </w:p>
    <w:p w:rsidR="00740FFE" w:rsidRDefault="00740FFE" w:rsidP="00425623">
      <w:pPr>
        <w:jc w:val="center"/>
        <w:rPr>
          <w:rFonts w:ascii="Arial" w:hAnsi="Arial"/>
          <w:sz w:val="24"/>
        </w:rPr>
      </w:pPr>
    </w:p>
    <w:p w:rsidR="00740FFE" w:rsidRDefault="00740FFE" w:rsidP="00425623">
      <w:pPr>
        <w:jc w:val="center"/>
        <w:rPr>
          <w:rFonts w:ascii="Arial" w:hAnsi="Arial"/>
          <w:sz w:val="24"/>
        </w:rPr>
      </w:pPr>
    </w:p>
    <w:p w:rsidR="00740FFE" w:rsidRDefault="00740FFE" w:rsidP="00425623">
      <w:pPr>
        <w:jc w:val="center"/>
        <w:rPr>
          <w:rFonts w:ascii="Arial" w:hAnsi="Arial"/>
          <w:sz w:val="24"/>
        </w:rPr>
      </w:pPr>
    </w:p>
    <w:p w:rsidR="00740FFE" w:rsidRDefault="00740FFE" w:rsidP="00425623">
      <w:pPr>
        <w:jc w:val="center"/>
        <w:rPr>
          <w:rFonts w:ascii="Arial" w:hAnsi="Arial"/>
          <w:sz w:val="24"/>
        </w:rPr>
      </w:pPr>
    </w:p>
    <w:p w:rsidR="00740FFE" w:rsidRDefault="00740FFE" w:rsidP="00425623">
      <w:pPr>
        <w:jc w:val="center"/>
        <w:rPr>
          <w:rFonts w:ascii="Arial" w:hAnsi="Arial"/>
          <w:sz w:val="24"/>
        </w:rPr>
      </w:pPr>
    </w:p>
    <w:p w:rsidR="00740FFE" w:rsidRDefault="00740FFE" w:rsidP="00425623">
      <w:pPr>
        <w:jc w:val="center"/>
        <w:rPr>
          <w:rFonts w:ascii="Arial" w:hAnsi="Arial"/>
          <w:sz w:val="24"/>
        </w:rPr>
      </w:pPr>
    </w:p>
    <w:p w:rsidR="00740FFE" w:rsidRDefault="00740FFE" w:rsidP="00425623">
      <w:pPr>
        <w:jc w:val="center"/>
        <w:rPr>
          <w:rFonts w:ascii="Arial" w:hAnsi="Arial"/>
          <w:sz w:val="24"/>
        </w:rPr>
      </w:pPr>
    </w:p>
    <w:p w:rsidR="00740FFE" w:rsidRDefault="00740FFE" w:rsidP="00425623">
      <w:pPr>
        <w:jc w:val="center"/>
        <w:rPr>
          <w:rFonts w:ascii="Arial" w:hAnsi="Arial"/>
          <w:sz w:val="24"/>
        </w:rPr>
      </w:pPr>
    </w:p>
    <w:p w:rsidR="00740FFE" w:rsidRDefault="00740FFE" w:rsidP="00425623">
      <w:pPr>
        <w:jc w:val="center"/>
        <w:rPr>
          <w:rFonts w:ascii="Arial" w:hAnsi="Arial"/>
          <w:sz w:val="24"/>
        </w:rPr>
      </w:pPr>
    </w:p>
    <w:p w:rsidR="00740FFE" w:rsidRDefault="00740FFE" w:rsidP="00425623">
      <w:pPr>
        <w:jc w:val="center"/>
        <w:rPr>
          <w:rFonts w:ascii="Arial" w:hAnsi="Arial"/>
          <w:sz w:val="24"/>
        </w:rPr>
      </w:pPr>
    </w:p>
    <w:p w:rsidR="00740FFE" w:rsidRDefault="00740FFE" w:rsidP="00425623">
      <w:pPr>
        <w:jc w:val="center"/>
        <w:rPr>
          <w:rFonts w:ascii="Arial" w:hAnsi="Arial"/>
          <w:sz w:val="24"/>
        </w:rPr>
      </w:pPr>
    </w:p>
    <w:p w:rsidR="00740FFE" w:rsidRDefault="00740FFE" w:rsidP="00425623">
      <w:pPr>
        <w:jc w:val="center"/>
        <w:rPr>
          <w:rFonts w:ascii="Arial" w:hAnsi="Arial"/>
          <w:sz w:val="24"/>
        </w:rPr>
      </w:pPr>
    </w:p>
    <w:p w:rsidR="00740FFE" w:rsidRDefault="00740FFE" w:rsidP="00425623">
      <w:pPr>
        <w:jc w:val="center"/>
        <w:rPr>
          <w:rFonts w:ascii="Arial" w:hAnsi="Arial"/>
          <w:sz w:val="24"/>
        </w:rPr>
      </w:pPr>
    </w:p>
    <w:p w:rsidR="00740FFE" w:rsidRDefault="00740FFE" w:rsidP="00425623">
      <w:pPr>
        <w:jc w:val="center"/>
        <w:rPr>
          <w:rFonts w:ascii="Arial" w:hAnsi="Arial"/>
          <w:sz w:val="24"/>
        </w:rPr>
      </w:pPr>
    </w:p>
    <w:p w:rsidR="00740FFE" w:rsidRDefault="00740FFE" w:rsidP="00425623">
      <w:pPr>
        <w:jc w:val="center"/>
        <w:rPr>
          <w:rFonts w:ascii="Arial" w:hAnsi="Arial"/>
          <w:sz w:val="24"/>
        </w:rPr>
      </w:pPr>
    </w:p>
    <w:p w:rsidR="00740FFE" w:rsidRDefault="00740FFE" w:rsidP="00425623">
      <w:pPr>
        <w:jc w:val="center"/>
        <w:rPr>
          <w:rFonts w:ascii="Arial" w:hAnsi="Arial"/>
          <w:sz w:val="24"/>
        </w:rPr>
      </w:pPr>
    </w:p>
    <w:p w:rsidR="00740FFE" w:rsidRDefault="00740FFE" w:rsidP="00425623">
      <w:pPr>
        <w:jc w:val="center"/>
        <w:rPr>
          <w:rFonts w:ascii="Arial" w:hAnsi="Arial"/>
          <w:sz w:val="24"/>
        </w:rPr>
      </w:pPr>
    </w:p>
    <w:p w:rsidR="00740FFE" w:rsidRDefault="00740FFE" w:rsidP="00425623">
      <w:pPr>
        <w:jc w:val="center"/>
        <w:rPr>
          <w:rFonts w:ascii="Arial" w:hAnsi="Arial"/>
          <w:sz w:val="24"/>
        </w:rPr>
      </w:pPr>
    </w:p>
    <w:p w:rsidR="00740FFE" w:rsidRDefault="00740FFE" w:rsidP="00425623">
      <w:pPr>
        <w:jc w:val="center"/>
        <w:rPr>
          <w:rFonts w:ascii="Arial" w:hAnsi="Arial"/>
          <w:sz w:val="24"/>
        </w:rPr>
      </w:pPr>
    </w:p>
    <w:p w:rsidR="00740FFE" w:rsidRDefault="00740FFE" w:rsidP="00425623">
      <w:pPr>
        <w:jc w:val="center"/>
        <w:rPr>
          <w:rFonts w:ascii="Arial" w:hAnsi="Arial"/>
          <w:sz w:val="24"/>
        </w:rPr>
      </w:pPr>
    </w:p>
    <w:p w:rsidR="00425623" w:rsidRPr="00425623" w:rsidRDefault="00425623" w:rsidP="00425623">
      <w:pPr>
        <w:jc w:val="center"/>
        <w:rPr>
          <w:rFonts w:ascii="Arial" w:hAnsi="Arial"/>
          <w:sz w:val="24"/>
        </w:rPr>
      </w:pPr>
      <w:r w:rsidRPr="00425623">
        <w:rPr>
          <w:rFonts w:ascii="Arial" w:hAnsi="Arial"/>
          <w:sz w:val="24"/>
        </w:rPr>
        <w:t>Mathematik-Labor „Mathe-ist-mehr“</w:t>
      </w:r>
      <w:r w:rsidRPr="00425623">
        <w:rPr>
          <w:rFonts w:ascii="Arial" w:hAnsi="Arial"/>
          <w:sz w:val="24"/>
        </w:rPr>
        <w:br/>
        <w:t>Universität Koblenz-Landau</w:t>
      </w:r>
    </w:p>
    <w:p w:rsidR="00425623" w:rsidRPr="00425623" w:rsidRDefault="00425623" w:rsidP="00425623">
      <w:pPr>
        <w:jc w:val="center"/>
        <w:rPr>
          <w:rFonts w:ascii="Arial" w:hAnsi="Arial"/>
          <w:sz w:val="24"/>
        </w:rPr>
      </w:pPr>
      <w:r w:rsidRPr="00425623">
        <w:rPr>
          <w:rFonts w:ascii="Arial" w:hAnsi="Arial"/>
          <w:sz w:val="24"/>
        </w:rPr>
        <w:t>Institut für Mathematik</w:t>
      </w:r>
      <w:r w:rsidRPr="00425623">
        <w:rPr>
          <w:rFonts w:ascii="Arial" w:hAnsi="Arial"/>
          <w:sz w:val="24"/>
        </w:rPr>
        <w:br/>
        <w:t>Prof. Dr. Jürgen Roth</w:t>
      </w:r>
      <w:r w:rsidRPr="00425623">
        <w:rPr>
          <w:rFonts w:ascii="Arial" w:hAnsi="Arial"/>
          <w:sz w:val="24"/>
        </w:rPr>
        <w:br/>
        <w:t>Fortstraße 7</w:t>
      </w:r>
    </w:p>
    <w:p w:rsidR="00425623" w:rsidRPr="00425623" w:rsidRDefault="00425623" w:rsidP="00425623">
      <w:pPr>
        <w:jc w:val="center"/>
        <w:rPr>
          <w:rFonts w:ascii="Arial" w:hAnsi="Arial"/>
          <w:sz w:val="24"/>
        </w:rPr>
      </w:pPr>
      <w:r w:rsidRPr="00425623">
        <w:rPr>
          <w:rFonts w:ascii="Arial" w:hAnsi="Arial"/>
          <w:sz w:val="24"/>
        </w:rPr>
        <w:t>76829 Landau</w:t>
      </w: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r w:rsidRPr="00425623">
        <w:rPr>
          <w:rFonts w:ascii="Arial" w:hAnsi="Arial"/>
          <w:sz w:val="24"/>
        </w:rPr>
        <w:t>www.mathe-ist-mehr.de</w:t>
      </w:r>
      <w:r w:rsidRPr="00425623">
        <w:rPr>
          <w:rFonts w:ascii="Arial" w:hAnsi="Arial"/>
          <w:sz w:val="24"/>
        </w:rPr>
        <w:br/>
        <w:t>www.mathe-labor.de</w:t>
      </w: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r w:rsidRPr="00425623">
        <w:rPr>
          <w:rFonts w:ascii="Arial" w:hAnsi="Arial"/>
          <w:sz w:val="24"/>
        </w:rPr>
        <w:t xml:space="preserve">Zusammengestellt von: </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5"/>
      </w:tblGrid>
      <w:tr w:rsidR="00425623" w:rsidRPr="00425623" w:rsidTr="0064583D">
        <w:tc>
          <w:tcPr>
            <w:tcW w:w="9495" w:type="dxa"/>
          </w:tcPr>
          <w:p w:rsidR="00425623" w:rsidRPr="00425623" w:rsidRDefault="006575E4" w:rsidP="00F31547">
            <w:pPr>
              <w:jc w:val="center"/>
              <w:rPr>
                <w:rFonts w:ascii="Arial" w:hAnsi="Arial"/>
                <w:sz w:val="24"/>
                <w:szCs w:val="24"/>
              </w:rPr>
            </w:pPr>
            <w:sdt>
              <w:sdtPr>
                <w:rPr>
                  <w:rFonts w:ascii="Arial" w:hAnsi="Arial"/>
                  <w:sz w:val="24"/>
                </w:rPr>
                <w:alias w:val="Name des Autors"/>
                <w:tag w:val="Name des Autors"/>
                <w:id w:val="144708"/>
                <w:placeholder>
                  <w:docPart w:val="29C5726463144ABCBEB4EB2A237739CB"/>
                </w:placeholder>
              </w:sdtPr>
              <w:sdtEndPr/>
              <w:sdtContent>
                <w:r w:rsidR="00F31547">
                  <w:rPr>
                    <w:rFonts w:ascii="Arial" w:hAnsi="Arial"/>
                    <w:sz w:val="24"/>
                  </w:rPr>
                  <w:t xml:space="preserve">Julia </w:t>
                </w:r>
                <w:proofErr w:type="spellStart"/>
                <w:r w:rsidR="00F31547">
                  <w:rPr>
                    <w:rFonts w:ascii="Arial" w:hAnsi="Arial"/>
                    <w:sz w:val="24"/>
                  </w:rPr>
                  <w:t>Mutzbauer</w:t>
                </w:r>
                <w:proofErr w:type="spellEnd"/>
                <w:r w:rsidR="00F31547">
                  <w:rPr>
                    <w:rFonts w:ascii="Arial" w:hAnsi="Arial"/>
                    <w:sz w:val="24"/>
                  </w:rPr>
                  <w:t xml:space="preserve">, Svenja </w:t>
                </w:r>
                <w:proofErr w:type="spellStart"/>
                <w:r w:rsidR="00F31547">
                  <w:rPr>
                    <w:rFonts w:ascii="Arial" w:hAnsi="Arial"/>
                    <w:sz w:val="24"/>
                  </w:rPr>
                  <w:t>Heibrock</w:t>
                </w:r>
                <w:proofErr w:type="spellEnd"/>
                <w:r w:rsidR="00F31547">
                  <w:rPr>
                    <w:rFonts w:ascii="Arial" w:hAnsi="Arial"/>
                    <w:sz w:val="24"/>
                  </w:rPr>
                  <w:t xml:space="preserve">, Evelyn </w:t>
                </w:r>
                <w:proofErr w:type="spellStart"/>
                <w:r w:rsidR="00F31547">
                  <w:rPr>
                    <w:rFonts w:ascii="Arial" w:hAnsi="Arial"/>
                    <w:sz w:val="24"/>
                  </w:rPr>
                  <w:t>Cieslinska</w:t>
                </w:r>
                <w:proofErr w:type="spellEnd"/>
                <w:r w:rsidR="00F31547">
                  <w:rPr>
                    <w:rFonts w:ascii="Arial" w:hAnsi="Arial"/>
                    <w:sz w:val="24"/>
                  </w:rPr>
                  <w:t xml:space="preserve">, Sarah </w:t>
                </w:r>
                <w:proofErr w:type="spellStart"/>
                <w:r w:rsidR="00F31547">
                  <w:rPr>
                    <w:rFonts w:ascii="Arial" w:hAnsi="Arial"/>
                    <w:sz w:val="24"/>
                  </w:rPr>
                  <w:t>Fikus</w:t>
                </w:r>
                <w:proofErr w:type="spellEnd"/>
                <w:r w:rsidR="00F31547">
                  <w:rPr>
                    <w:rFonts w:ascii="Arial" w:hAnsi="Arial"/>
                    <w:sz w:val="24"/>
                  </w:rPr>
                  <w:t>, Christina Theobald</w:t>
                </w:r>
              </w:sdtContent>
            </w:sdt>
          </w:p>
        </w:tc>
      </w:tr>
      <w:tr w:rsidR="003932E9" w:rsidRPr="00425623" w:rsidTr="0064583D">
        <w:tc>
          <w:tcPr>
            <w:tcW w:w="9495" w:type="dxa"/>
          </w:tcPr>
          <w:p w:rsidR="003932E9" w:rsidRDefault="003932E9" w:rsidP="00F31547">
            <w:pPr>
              <w:jc w:val="center"/>
              <w:rPr>
                <w:rFonts w:ascii="Arial" w:hAnsi="Arial"/>
                <w:sz w:val="24"/>
              </w:rPr>
            </w:pPr>
          </w:p>
          <w:p w:rsidR="003932E9" w:rsidRDefault="003932E9" w:rsidP="00F31547">
            <w:pPr>
              <w:jc w:val="center"/>
              <w:rPr>
                <w:rFonts w:ascii="Arial" w:hAnsi="Arial"/>
                <w:sz w:val="24"/>
              </w:rPr>
            </w:pPr>
            <w:r>
              <w:rPr>
                <w:rFonts w:ascii="Arial" w:hAnsi="Arial"/>
                <w:sz w:val="24"/>
              </w:rPr>
              <w:t>Neu überarbeitet von:</w:t>
            </w:r>
          </w:p>
          <w:p w:rsidR="003932E9" w:rsidRDefault="003932E9" w:rsidP="00F31547">
            <w:pPr>
              <w:jc w:val="center"/>
              <w:rPr>
                <w:rFonts w:ascii="Arial" w:hAnsi="Arial"/>
                <w:sz w:val="24"/>
              </w:rPr>
            </w:pPr>
            <w:r>
              <w:rPr>
                <w:rFonts w:ascii="Arial" w:hAnsi="Arial"/>
                <w:sz w:val="24"/>
              </w:rPr>
              <w:t>Viola Pusch</w:t>
            </w:r>
          </w:p>
        </w:tc>
      </w:tr>
      <w:tr w:rsidR="00F31547" w:rsidRPr="00425623" w:rsidTr="0064583D">
        <w:tc>
          <w:tcPr>
            <w:tcW w:w="9495" w:type="dxa"/>
          </w:tcPr>
          <w:p w:rsidR="00F31547" w:rsidRDefault="00F31547" w:rsidP="00F31547">
            <w:pPr>
              <w:rPr>
                <w:rFonts w:ascii="Arial" w:hAnsi="Arial"/>
                <w:sz w:val="24"/>
              </w:rPr>
            </w:pPr>
          </w:p>
        </w:tc>
      </w:tr>
    </w:tbl>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144710"/>
        <w:placeholder>
          <w:docPart w:val="9F5987E3907C41F9A3AE44834771AAD2"/>
        </w:placeholder>
      </w:sdtPr>
      <w:sdtEndPr>
        <w:rPr>
          <w:szCs w:val="24"/>
        </w:rPr>
      </w:sdtEndPr>
      <w:sdtContent>
        <w:p w:rsidR="00425623" w:rsidRPr="00B2426C" w:rsidRDefault="00F31547" w:rsidP="00B2426C">
          <w:pPr>
            <w:jc w:val="center"/>
            <w:rPr>
              <w:rFonts w:ascii="Arial" w:hAnsi="Arial"/>
              <w:sz w:val="24"/>
            </w:rPr>
          </w:pPr>
          <w:r>
            <w:rPr>
              <w:rFonts w:ascii="Arial" w:hAnsi="Arial"/>
              <w:sz w:val="24"/>
            </w:rPr>
            <w:t>Prof. Dr. Jürgen Roth</w:t>
          </w:r>
        </w:p>
      </w:sdtContent>
    </w:sdt>
    <w:sectPr w:rsidR="00425623" w:rsidRPr="00B2426C" w:rsidSect="0064583D">
      <w:headerReference w:type="first" r:id="rId49"/>
      <w:footerReference w:type="first" r:id="rId50"/>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5E4" w:rsidRDefault="006575E4" w:rsidP="009121BE">
      <w:r>
        <w:separator/>
      </w:r>
    </w:p>
  </w:endnote>
  <w:endnote w:type="continuationSeparator" w:id="0">
    <w:p w:rsidR="006575E4" w:rsidRDefault="006575E4"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903409403"/>
      <w:docPartObj>
        <w:docPartGallery w:val="Page Numbers (Bottom of Page)"/>
        <w:docPartUnique/>
      </w:docPartObj>
    </w:sdtPr>
    <w:sdtEndPr>
      <w:rPr>
        <w:sz w:val="28"/>
        <w:szCs w:val="28"/>
      </w:rPr>
    </w:sdtEndPr>
    <w:sdtContent>
      <w:p w:rsidR="00151943" w:rsidRPr="007F62AE" w:rsidRDefault="000B0D5E">
        <w:pPr>
          <w:pStyle w:val="Fuzeile"/>
          <w:jc w:val="center"/>
          <w:rPr>
            <w:rFonts w:ascii="Arial" w:hAnsi="Arial" w:cs="Arial"/>
            <w:sz w:val="28"/>
            <w:szCs w:val="28"/>
          </w:rPr>
        </w:pPr>
        <w:r w:rsidRPr="007F62AE">
          <w:rPr>
            <w:rFonts w:ascii="Arial" w:hAnsi="Arial" w:cs="Arial"/>
            <w:sz w:val="28"/>
            <w:szCs w:val="28"/>
          </w:rPr>
          <w:fldChar w:fldCharType="begin"/>
        </w:r>
        <w:r w:rsidR="00151943" w:rsidRPr="007F62AE">
          <w:rPr>
            <w:rFonts w:ascii="Arial" w:hAnsi="Arial" w:cs="Arial"/>
            <w:sz w:val="28"/>
            <w:szCs w:val="28"/>
          </w:rPr>
          <w:instrText>PAGE   \* MERGEFORMAT</w:instrText>
        </w:r>
        <w:r w:rsidRPr="007F62AE">
          <w:rPr>
            <w:rFonts w:ascii="Arial" w:hAnsi="Arial" w:cs="Arial"/>
            <w:sz w:val="28"/>
            <w:szCs w:val="28"/>
          </w:rPr>
          <w:fldChar w:fldCharType="separate"/>
        </w:r>
        <w:r w:rsidR="002443D2">
          <w:rPr>
            <w:rFonts w:ascii="Arial" w:hAnsi="Arial" w:cs="Arial"/>
            <w:noProof/>
            <w:sz w:val="28"/>
            <w:szCs w:val="28"/>
          </w:rPr>
          <w:t>10</w:t>
        </w:r>
        <w:r w:rsidRPr="007F62AE">
          <w:rPr>
            <w:rFonts w:ascii="Arial" w:hAnsi="Arial" w:cs="Arial"/>
            <w:sz w:val="28"/>
            <w:szCs w:val="28"/>
          </w:rPr>
          <w:fldChar w:fldCharType="end"/>
        </w:r>
      </w:p>
    </w:sdtContent>
  </w:sdt>
  <w:p w:rsidR="00151943" w:rsidRDefault="0015194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943" w:rsidRDefault="00151943">
    <w:pPr>
      <w:pStyle w:val="Fuzeile"/>
    </w:pPr>
    <w:r w:rsidRPr="00170257">
      <w:rPr>
        <w:noProof/>
      </w:rPr>
      <w:drawing>
        <wp:anchor distT="0" distB="0" distL="114300" distR="114300" simplePos="0" relativeHeight="251662336" behindDoc="0" locked="0" layoutInCell="1" allowOverlap="1">
          <wp:simplePos x="0" y="0"/>
          <wp:positionH relativeFrom="column">
            <wp:posOffset>4491355</wp:posOffset>
          </wp:positionH>
          <wp:positionV relativeFrom="paragraph">
            <wp:posOffset>-863600</wp:posOffset>
          </wp:positionV>
          <wp:extent cx="1938020" cy="752475"/>
          <wp:effectExtent l="0" t="0" r="5080" b="9525"/>
          <wp:wrapNone/>
          <wp:docPr id="53" name="Grafik 4" descr="mathe_ist_mehr_sz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stretch>
                    <a:fillRect/>
                  </a:stretch>
                </pic:blipFill>
                <pic:spPr>
                  <a:xfrm>
                    <a:off x="0" y="0"/>
                    <a:ext cx="1938020" cy="752475"/>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943" w:rsidRPr="00DF01FC" w:rsidRDefault="00151943" w:rsidP="0064583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5E4" w:rsidRDefault="006575E4" w:rsidP="009121BE">
      <w:r>
        <w:separator/>
      </w:r>
    </w:p>
  </w:footnote>
  <w:footnote w:type="continuationSeparator" w:id="0">
    <w:p w:rsidR="006575E4" w:rsidRDefault="006575E4" w:rsidP="009121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151943" w:rsidRPr="00063FC1" w:rsidTr="00585BA2">
      <w:trPr>
        <w:trHeight w:val="20"/>
      </w:trPr>
      <w:tc>
        <w:tcPr>
          <w:tcW w:w="1700" w:type="dxa"/>
          <w:vMerge w:val="restart"/>
        </w:tcPr>
        <w:p w:rsidR="00151943" w:rsidRDefault="00151943" w:rsidP="0064583D">
          <w:pPr>
            <w:pStyle w:val="Kopfzeile"/>
          </w:pPr>
          <w:r w:rsidRPr="0083234C">
            <w:rPr>
              <w:noProof/>
            </w:rPr>
            <w:drawing>
              <wp:inline distT="0" distB="0" distL="0" distR="0">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rsidR="00151943" w:rsidRDefault="00151943" w:rsidP="0064583D">
          <w:pPr>
            <w:pStyle w:val="Kopfzeile"/>
          </w:pPr>
        </w:p>
      </w:tc>
      <w:tc>
        <w:tcPr>
          <w:tcW w:w="7337" w:type="dxa"/>
        </w:tcPr>
        <w:p w:rsidR="00151943" w:rsidRPr="004B7250" w:rsidRDefault="00151943" w:rsidP="0064583D">
          <w:pPr>
            <w:widowControl w:val="0"/>
            <w:jc w:val="center"/>
            <w:rPr>
              <w:rFonts w:ascii="Arial" w:hAnsi="Arial" w:cs="Arial"/>
              <w:b/>
              <w:bCs/>
              <w:sz w:val="24"/>
              <w:szCs w:val="24"/>
            </w:rPr>
          </w:pPr>
        </w:p>
      </w:tc>
    </w:tr>
    <w:tr w:rsidR="00151943" w:rsidTr="00585BA2">
      <w:trPr>
        <w:trHeight w:val="360"/>
      </w:trPr>
      <w:tc>
        <w:tcPr>
          <w:tcW w:w="1700" w:type="dxa"/>
          <w:vMerge/>
        </w:tcPr>
        <w:p w:rsidR="00151943" w:rsidRDefault="00151943" w:rsidP="0064583D">
          <w:pPr>
            <w:pStyle w:val="Kopfzeile"/>
          </w:pPr>
        </w:p>
      </w:tc>
      <w:tc>
        <w:tcPr>
          <w:tcW w:w="251" w:type="dxa"/>
          <w:vMerge/>
        </w:tcPr>
        <w:p w:rsidR="00151943" w:rsidRDefault="00151943" w:rsidP="0064583D">
          <w:pPr>
            <w:pStyle w:val="Kopfzeile"/>
          </w:pPr>
        </w:p>
      </w:tc>
      <w:tc>
        <w:tcPr>
          <w:tcW w:w="7337" w:type="dxa"/>
        </w:tcPr>
        <w:p w:rsidR="00151943" w:rsidRPr="00063FC1" w:rsidRDefault="00151943" w:rsidP="00747AA9">
          <w:pPr>
            <w:widowControl w:val="0"/>
            <w:jc w:val="center"/>
            <w:rPr>
              <w:rFonts w:ascii="Arial" w:hAnsi="Arial" w:cs="Arial"/>
              <w:b/>
              <w:bCs/>
              <w:sz w:val="40"/>
              <w:szCs w:val="40"/>
            </w:rPr>
          </w:pPr>
          <w:r>
            <w:rPr>
              <w:rFonts w:ascii="Arial" w:hAnsi="Arial" w:cs="Arial"/>
              <w:b/>
              <w:bCs/>
              <w:sz w:val="40"/>
              <w:szCs w:val="40"/>
            </w:rPr>
            <w:t>Mathematik-Labor</w:t>
          </w:r>
        </w:p>
      </w:tc>
    </w:tr>
    <w:tr w:rsidR="00151943" w:rsidTr="00585BA2">
      <w:trPr>
        <w:trHeight w:val="429"/>
      </w:trPr>
      <w:tc>
        <w:tcPr>
          <w:tcW w:w="1700" w:type="dxa"/>
          <w:vMerge/>
        </w:tcPr>
        <w:p w:rsidR="00151943" w:rsidRDefault="00151943" w:rsidP="0064583D">
          <w:pPr>
            <w:pStyle w:val="Kopfzeile"/>
          </w:pPr>
        </w:p>
      </w:tc>
      <w:tc>
        <w:tcPr>
          <w:tcW w:w="251" w:type="dxa"/>
          <w:vMerge/>
        </w:tcPr>
        <w:p w:rsidR="00151943" w:rsidRDefault="00151943" w:rsidP="0064583D">
          <w:pPr>
            <w:pStyle w:val="Kopfzeile"/>
          </w:pPr>
        </w:p>
      </w:tc>
      <w:tc>
        <w:tcPr>
          <w:tcW w:w="7337" w:type="dxa"/>
        </w:tcPr>
        <w:p w:rsidR="00151943" w:rsidRPr="00EE483C" w:rsidRDefault="00151943" w:rsidP="00EE483C">
          <w:pPr>
            <w:pStyle w:val="Labor-Kapitelberschrift"/>
            <w:rPr>
              <w:rFonts w:cs="Arial"/>
              <w:color w:val="0047FF"/>
              <w:sz w:val="20"/>
            </w:rPr>
          </w:pPr>
        </w:p>
        <w:p w:rsidR="00151943" w:rsidRPr="00945639" w:rsidRDefault="006575E4" w:rsidP="00675949">
          <w:pPr>
            <w:pStyle w:val="Labor-Kapitelberschrift"/>
            <w:rPr>
              <w:rFonts w:cs="Arial"/>
              <w:b w:val="0"/>
              <w:color w:val="0047FF"/>
              <w:sz w:val="40"/>
              <w:szCs w:val="40"/>
            </w:rPr>
          </w:pPr>
          <w:r>
            <w:rPr>
              <w:rFonts w:ascii="Times New Roman" w:hAnsi="Times New Roman"/>
              <w:b w:val="0"/>
              <w:noProof/>
              <w:color w:val="0047FF"/>
              <w:sz w:val="40"/>
              <w:szCs w:val="40"/>
            </w:rPr>
            <w:pict>
              <v:line id="Line 7" o:spid="_x0000_s2064" style="position:absolute;left:0;text-align:left;z-index:251676672;visibility:visible;mso-wrap-distance-left:2.88pt;mso-wrap-distance-top:2.88pt;mso-wrap-distance-right:2.88pt;mso-wrap-distance-bottom:2.88pt"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M6sYljQIAAGMFAAAOAAAAAAAAAAAAAAAAAC4CAABkcnMvZTJvRG9jLnhtbFBLAQItABQA&#10;BgAIAAAAIQAQA5jc3AAAAAoBAAAPAAAAAAAAAAAAAAAAAOcEAABkcnMvZG93bnJldi54bWxQSwUG&#10;AAAAAAQABADzAAAA8AUAAAAA&#10;" strokecolor="#ffd320" strokeweight="2.5pt">
                <v:shadow color="#ccc"/>
              </v:line>
            </w:pict>
          </w:r>
          <w:r w:rsidR="00151943"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E8DE601CB0444610B687CEAB78DB07AA"/>
              </w:placeholder>
            </w:sdtPr>
            <w:sdtEndPr/>
            <w:sdtContent>
              <w:r w:rsidR="00151943">
                <w:rPr>
                  <w:rFonts w:cs="Arial"/>
                  <w:color w:val="0047FF"/>
                  <w:sz w:val="40"/>
                  <w:szCs w:val="40"/>
                </w:rPr>
                <w:t>Vermessungen</w:t>
              </w:r>
            </w:sdtContent>
          </w:sdt>
          <w:r w:rsidR="00151943" w:rsidRPr="00945639">
            <w:rPr>
              <w:rFonts w:cs="Arial"/>
              <w:color w:val="0047FF"/>
              <w:sz w:val="40"/>
              <w:szCs w:val="40"/>
            </w:rPr>
            <w:t>“</w:t>
          </w:r>
        </w:p>
      </w:tc>
    </w:tr>
    <w:tr w:rsidR="00151943" w:rsidTr="00585BA2">
      <w:trPr>
        <w:trHeight w:val="429"/>
      </w:trPr>
      <w:tc>
        <w:tcPr>
          <w:tcW w:w="1700" w:type="dxa"/>
        </w:tcPr>
        <w:p w:rsidR="00151943" w:rsidRDefault="00151943" w:rsidP="0064583D">
          <w:pPr>
            <w:pStyle w:val="Kopfzeile"/>
          </w:pPr>
        </w:p>
      </w:tc>
      <w:tc>
        <w:tcPr>
          <w:tcW w:w="251" w:type="dxa"/>
        </w:tcPr>
        <w:p w:rsidR="00151943" w:rsidRDefault="00151943" w:rsidP="0064583D">
          <w:pPr>
            <w:pStyle w:val="Kopfzeile"/>
          </w:pPr>
        </w:p>
      </w:tc>
      <w:tc>
        <w:tcPr>
          <w:tcW w:w="7337" w:type="dxa"/>
        </w:tcPr>
        <w:p w:rsidR="00151943" w:rsidRPr="00D82F4B" w:rsidRDefault="00151943" w:rsidP="00747AA9">
          <w:pPr>
            <w:widowControl w:val="0"/>
            <w:rPr>
              <w:noProof/>
            </w:rPr>
          </w:pPr>
        </w:p>
      </w:tc>
    </w:tr>
  </w:tbl>
  <w:p w:rsidR="00151943" w:rsidRDefault="0015194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943" w:rsidRDefault="00151943">
    <w:pPr>
      <w:pStyle w:val="Kopfzeile"/>
    </w:pPr>
    <w:r w:rsidRPr="00170257">
      <w:rPr>
        <w:noProof/>
      </w:rPr>
      <w:drawing>
        <wp:anchor distT="0" distB="0" distL="114300" distR="114300" simplePos="0" relativeHeight="251661312" behindDoc="0" locked="0" layoutInCell="1" allowOverlap="1">
          <wp:simplePos x="0" y="0"/>
          <wp:positionH relativeFrom="column">
            <wp:posOffset>1319530</wp:posOffset>
          </wp:positionH>
          <wp:positionV relativeFrom="paragraph">
            <wp:posOffset>1855470</wp:posOffset>
          </wp:positionV>
          <wp:extent cx="3048000" cy="3048000"/>
          <wp:effectExtent l="0" t="0" r="0" b="0"/>
          <wp:wrapNone/>
          <wp:docPr id="52" name="Grafik 0" descr="mathe_ist_me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stretch>
                    <a:fillRect/>
                  </a:stretch>
                </pic:blipFill>
                <pic:spPr>
                  <a:xfrm>
                    <a:off x="0" y="0"/>
                    <a:ext cx="3048000" cy="3048000"/>
                  </a:xfrm>
                  <a:prstGeom prst="rect">
                    <a:avLst/>
                  </a:prstGeom>
                </pic:spPr>
              </pic:pic>
            </a:graphicData>
          </a:graphic>
        </wp:anchor>
      </w:drawing>
    </w:r>
    <w:r w:rsidR="006575E4">
      <w:rPr>
        <w:noProof/>
        <w:lang w:eastAsia="de-DE"/>
      </w:rPr>
      <w:pict>
        <v:line id="Line 6" o:spid="_x0000_s2054" style="position:absolute;flip:y;z-index:251660288;visibility:visible;mso-wrap-distance-left:2.88pt;mso-wrap-distance-top:2.88pt;mso-wrap-distance-right:2.88pt;mso-wrap-distance-bottom:2.88pt;mso-position-horizontal-relative:text;mso-position-vertical-relative:text"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6lUekpECAABtBQAADgAAAAAAAAAAAAAAAAAuAgAAZHJzL2Uyb0RvYy54bWxQ&#10;SwECLQAUAAYACAAAACEAoO3h2t8AAAAMAQAADwAAAAAAAAAAAAAAAADrBAAAZHJzL2Rvd25yZXYu&#10;eG1sUEsFBgAAAAAEAAQA8wAAAPcFAAAAAA==&#10;" strokecolor="#ffd320" strokeweight="4pt">
          <v:shadow color="#ccc"/>
        </v:line>
      </w:pict>
    </w:r>
    <w:r w:rsidR="006575E4">
      <w:rPr>
        <w:noProof/>
        <w:lang w:eastAsia="de-DE"/>
      </w:rPr>
      <w:pict>
        <v:line id="Line 3" o:spid="_x0000_s2053" style="position:absolute;z-index:251659264;visibility:visible;mso-wrap-distance-left:2.88pt;mso-wrap-distance-top:2.88pt;mso-wrap-distance-right:2.88pt;mso-wrap-distance-bottom:2.88pt;mso-position-horizontal-relative:text;mso-position-vertical-relative:text"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3jA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" strokecolor="#ffd320" strokeweight="4pt">
          <v:shadow color="#ccc"/>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151943" w:rsidRPr="007A1ED0" w:rsidTr="00F822E3">
      <w:trPr>
        <w:trHeight w:val="20"/>
      </w:trPr>
      <w:tc>
        <w:tcPr>
          <w:tcW w:w="1700" w:type="dxa"/>
          <w:vMerge w:val="restart"/>
        </w:tcPr>
        <w:p w:rsidR="00151943" w:rsidRPr="007A1ED0" w:rsidRDefault="00151943" w:rsidP="007A1ED0">
          <w:pPr>
            <w:tabs>
              <w:tab w:val="center" w:pos="4536"/>
              <w:tab w:val="right" w:pos="9072"/>
            </w:tabs>
            <w:jc w:val="center"/>
            <w:rPr>
              <w:rFonts w:ascii="Arial" w:hAnsi="Arial"/>
              <w:b/>
              <w:sz w:val="28"/>
            </w:rPr>
          </w:pPr>
          <w:r w:rsidRPr="007A1ED0">
            <w:rPr>
              <w:rFonts w:ascii="Arial" w:hAnsi="Arial"/>
              <w:b/>
              <w:noProof/>
              <w:sz w:val="28"/>
              <w:lang w:eastAsia="zh-TW"/>
            </w:rPr>
            <w:drawing>
              <wp:inline distT="0" distB="0" distL="0" distR="0" wp14:anchorId="5F37EE54" wp14:editId="7FBEF33D">
                <wp:extent cx="914634" cy="914634"/>
                <wp:effectExtent l="19050" t="0" r="0" b="0"/>
                <wp:docPr id="63" name="Grafik 3"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rsidR="00151943" w:rsidRPr="007A1ED0" w:rsidRDefault="00151943" w:rsidP="007A1ED0">
          <w:pPr>
            <w:tabs>
              <w:tab w:val="center" w:pos="4536"/>
              <w:tab w:val="right" w:pos="9072"/>
            </w:tabs>
          </w:pPr>
        </w:p>
      </w:tc>
      <w:tc>
        <w:tcPr>
          <w:tcW w:w="7337" w:type="dxa"/>
        </w:tcPr>
        <w:p w:rsidR="00151943" w:rsidRPr="004B7250" w:rsidRDefault="00151943" w:rsidP="007A1ED0">
          <w:pPr>
            <w:widowControl w:val="0"/>
            <w:jc w:val="center"/>
            <w:rPr>
              <w:rFonts w:ascii="Arial" w:hAnsi="Arial" w:cs="Arial"/>
              <w:b/>
              <w:bCs/>
              <w:sz w:val="24"/>
              <w:szCs w:val="24"/>
            </w:rPr>
          </w:pPr>
        </w:p>
      </w:tc>
    </w:tr>
    <w:tr w:rsidR="00151943" w:rsidRPr="007A1ED0" w:rsidTr="00EE483C">
      <w:trPr>
        <w:trHeight w:val="424"/>
      </w:trPr>
      <w:tc>
        <w:tcPr>
          <w:tcW w:w="1700" w:type="dxa"/>
          <w:vMerge/>
        </w:tcPr>
        <w:p w:rsidR="00151943" w:rsidRPr="007A1ED0" w:rsidRDefault="00151943" w:rsidP="007A1ED0">
          <w:pPr>
            <w:tabs>
              <w:tab w:val="center" w:pos="4536"/>
              <w:tab w:val="right" w:pos="9072"/>
            </w:tabs>
          </w:pPr>
        </w:p>
      </w:tc>
      <w:tc>
        <w:tcPr>
          <w:tcW w:w="251" w:type="dxa"/>
          <w:vMerge/>
        </w:tcPr>
        <w:p w:rsidR="00151943" w:rsidRPr="007A1ED0" w:rsidRDefault="00151943" w:rsidP="007A1ED0">
          <w:pPr>
            <w:tabs>
              <w:tab w:val="center" w:pos="4536"/>
              <w:tab w:val="right" w:pos="9072"/>
            </w:tabs>
          </w:pPr>
        </w:p>
      </w:tc>
      <w:tc>
        <w:tcPr>
          <w:tcW w:w="7337" w:type="dxa"/>
        </w:tcPr>
        <w:p w:rsidR="00151943" w:rsidRPr="004B7250" w:rsidRDefault="006575E4" w:rsidP="004B7250">
          <w:pPr>
            <w:tabs>
              <w:tab w:val="center" w:pos="4536"/>
              <w:tab w:val="right" w:pos="9072"/>
            </w:tabs>
            <w:jc w:val="center"/>
            <w:rPr>
              <w:rFonts w:ascii="Arial" w:hAnsi="Arial" w:cs="Arial"/>
              <w:b/>
              <w:color w:val="0070C0"/>
              <w:sz w:val="40"/>
              <w:szCs w:val="40"/>
            </w:rPr>
          </w:pPr>
          <w:r>
            <w:rPr>
              <w:b/>
              <w:noProof/>
              <w:color w:val="0070C0"/>
              <w:sz w:val="40"/>
              <w:szCs w:val="40"/>
            </w:rPr>
            <w:pict>
              <v:line id="Line 9" o:spid="_x0000_s2052" style="position:absolute;left:0;text-align:left;z-index:251666432;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EXRdiGMAgAAYwUAAA4AAAAAAAAAAAAAAAAALgIAAGRycy9lMm9Eb2MueG1sUEsBAi0AFAAG&#10;AAgAAAAhANpzM3PcAAAACgEAAA8AAAAAAAAAAAAAAAAA5gQAAGRycy9kb3ducmV2LnhtbFBLBQYA&#10;AAAABAAEAPMAAADvBQAAAAA=&#10;" strokecolor="#ffd320" strokeweight="2.5pt">
                <v:shadow color="#ccc"/>
              </v:line>
            </w:pict>
          </w:r>
          <w:r w:rsidR="00151943" w:rsidRPr="004B7250">
            <w:rPr>
              <w:rFonts w:ascii="Arial" w:hAnsi="Arial" w:cs="Arial"/>
              <w:b/>
              <w:color w:val="0070C0"/>
              <w:sz w:val="40"/>
              <w:szCs w:val="40"/>
            </w:rPr>
            <w:t>Station „</w:t>
          </w:r>
          <w:sdt>
            <w:sdtPr>
              <w:rPr>
                <w:rFonts w:ascii="Arial" w:hAnsi="Arial"/>
                <w:b/>
                <w:color w:val="0070C0"/>
                <w:sz w:val="40"/>
                <w:szCs w:val="40"/>
              </w:rPr>
              <w:alias w:val="Name der Station"/>
              <w:tag w:val="Name der Station"/>
              <w:id w:val="28115741"/>
            </w:sdtPr>
            <w:sdtEndPr>
              <w:rPr>
                <w:rFonts w:cs="Arial"/>
              </w:rPr>
            </w:sdtEndPr>
            <w:sdtContent>
              <w:r w:rsidR="00151943" w:rsidRPr="004B7250">
                <w:rPr>
                  <w:rFonts w:ascii="Arial" w:hAnsi="Arial"/>
                  <w:b/>
                  <w:color w:val="0070C0"/>
                  <w:sz w:val="40"/>
                  <w:szCs w:val="40"/>
                </w:rPr>
                <w:t>Vermessungen</w:t>
              </w:r>
            </w:sdtContent>
          </w:sdt>
          <w:r w:rsidR="00151943" w:rsidRPr="004B7250">
            <w:rPr>
              <w:rFonts w:ascii="Arial" w:hAnsi="Arial" w:cs="Arial"/>
              <w:b/>
              <w:color w:val="0070C0"/>
              <w:sz w:val="40"/>
              <w:szCs w:val="40"/>
            </w:rPr>
            <w:t>“</w:t>
          </w:r>
        </w:p>
      </w:tc>
    </w:tr>
    <w:tr w:rsidR="00151943" w:rsidRPr="007A1ED0" w:rsidTr="00F822E3">
      <w:trPr>
        <w:trHeight w:val="429"/>
      </w:trPr>
      <w:tc>
        <w:tcPr>
          <w:tcW w:w="1700" w:type="dxa"/>
          <w:vMerge/>
        </w:tcPr>
        <w:p w:rsidR="00151943" w:rsidRPr="007A1ED0" w:rsidRDefault="00151943" w:rsidP="007A1ED0">
          <w:pPr>
            <w:tabs>
              <w:tab w:val="center" w:pos="4536"/>
              <w:tab w:val="right" w:pos="9072"/>
            </w:tabs>
          </w:pPr>
        </w:p>
      </w:tc>
      <w:tc>
        <w:tcPr>
          <w:tcW w:w="251" w:type="dxa"/>
          <w:vMerge/>
        </w:tcPr>
        <w:p w:rsidR="00151943" w:rsidRPr="007A1ED0" w:rsidRDefault="00151943" w:rsidP="007A1ED0">
          <w:pPr>
            <w:tabs>
              <w:tab w:val="center" w:pos="4536"/>
              <w:tab w:val="right" w:pos="9072"/>
            </w:tabs>
          </w:pPr>
        </w:p>
      </w:tc>
      <w:tc>
        <w:tcPr>
          <w:tcW w:w="7337" w:type="dxa"/>
        </w:tcPr>
        <w:p w:rsidR="00151943" w:rsidRPr="007A1ED0" w:rsidRDefault="00151943" w:rsidP="007A1ED0">
          <w:pPr>
            <w:widowControl w:val="0"/>
            <w:jc w:val="center"/>
            <w:rPr>
              <w:sz w:val="8"/>
              <w:szCs w:val="8"/>
            </w:rPr>
          </w:pPr>
        </w:p>
        <w:sdt>
          <w:sdtPr>
            <w:rPr>
              <w:rFonts w:ascii="Arial" w:hAnsi="Arial"/>
              <w:b/>
              <w:sz w:val="28"/>
            </w:rPr>
            <w:alias w:val="Kapitelüberschrift"/>
            <w:tag w:val="Kapitelüberschrift"/>
            <w:id w:val="28115742"/>
          </w:sdtPr>
          <w:sdtEndPr/>
          <w:sdtContent>
            <w:p w:rsidR="00151943" w:rsidRPr="00EE483C" w:rsidRDefault="00151943" w:rsidP="00EE483C">
              <w:pPr>
                <w:tabs>
                  <w:tab w:val="left" w:pos="2880"/>
                  <w:tab w:val="center" w:pos="3560"/>
                  <w:tab w:val="center" w:pos="4536"/>
                  <w:tab w:val="right" w:pos="9072"/>
                </w:tabs>
                <w:rPr>
                  <w:rFonts w:ascii="Arial" w:hAnsi="Arial"/>
                  <w:b/>
                </w:rPr>
              </w:pPr>
              <w:r>
                <w:rPr>
                  <w:rFonts w:ascii="Arial" w:hAnsi="Arial"/>
                  <w:b/>
                  <w:sz w:val="28"/>
                </w:rPr>
                <w:tab/>
              </w:r>
            </w:p>
            <w:p w:rsidR="00151943" w:rsidRPr="007C71BE" w:rsidRDefault="00151943" w:rsidP="00512AD8">
              <w:pPr>
                <w:tabs>
                  <w:tab w:val="center" w:pos="4536"/>
                  <w:tab w:val="right" w:pos="9072"/>
                </w:tabs>
                <w:jc w:val="center"/>
                <w:rPr>
                  <w:rFonts w:ascii="Arial" w:hAnsi="Arial"/>
                  <w:b/>
                  <w:noProof/>
                  <w:sz w:val="28"/>
                </w:rPr>
              </w:pPr>
              <w:r>
                <w:rPr>
                  <w:rFonts w:ascii="Arial" w:hAnsi="Arial"/>
                  <w:b/>
                  <w:sz w:val="28"/>
                </w:rPr>
                <w:t>Aufgabe 1: Pyramide</w:t>
              </w:r>
            </w:p>
          </w:sdtContent>
        </w:sdt>
      </w:tc>
    </w:tr>
  </w:tbl>
  <w:p w:rsidR="00151943" w:rsidRDefault="00151943">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151943" w:rsidRPr="007A1ED0" w:rsidTr="00F822E3">
      <w:trPr>
        <w:trHeight w:val="20"/>
      </w:trPr>
      <w:tc>
        <w:tcPr>
          <w:tcW w:w="1700" w:type="dxa"/>
          <w:vMerge w:val="restart"/>
        </w:tcPr>
        <w:p w:rsidR="00151943" w:rsidRPr="007A1ED0" w:rsidRDefault="00151943" w:rsidP="00636B58">
          <w:pPr>
            <w:tabs>
              <w:tab w:val="center" w:pos="4536"/>
              <w:tab w:val="right" w:pos="9072"/>
            </w:tabs>
            <w:ind w:left="4536" w:hanging="4536"/>
            <w:jc w:val="center"/>
            <w:rPr>
              <w:rFonts w:ascii="Arial" w:hAnsi="Arial"/>
              <w:b/>
              <w:sz w:val="28"/>
            </w:rPr>
          </w:pPr>
          <w:r w:rsidRPr="007A1ED0">
            <w:rPr>
              <w:rFonts w:ascii="Arial" w:hAnsi="Arial"/>
              <w:b/>
              <w:noProof/>
              <w:sz w:val="28"/>
              <w:lang w:eastAsia="zh-TW"/>
            </w:rPr>
            <w:drawing>
              <wp:inline distT="0" distB="0" distL="0" distR="0" wp14:anchorId="5B866C7C" wp14:editId="4EFCBE84">
                <wp:extent cx="914634" cy="914634"/>
                <wp:effectExtent l="19050" t="0" r="0" b="0"/>
                <wp:docPr id="710" name="Grafik 3"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rsidR="00151943" w:rsidRPr="007A1ED0" w:rsidRDefault="00151943" w:rsidP="007A1ED0">
          <w:pPr>
            <w:tabs>
              <w:tab w:val="center" w:pos="4536"/>
              <w:tab w:val="right" w:pos="9072"/>
            </w:tabs>
          </w:pPr>
        </w:p>
      </w:tc>
      <w:tc>
        <w:tcPr>
          <w:tcW w:w="7337" w:type="dxa"/>
        </w:tcPr>
        <w:p w:rsidR="00151943" w:rsidRPr="004B7250" w:rsidRDefault="00151943" w:rsidP="007A1ED0">
          <w:pPr>
            <w:widowControl w:val="0"/>
            <w:jc w:val="center"/>
            <w:rPr>
              <w:rFonts w:ascii="Arial" w:hAnsi="Arial" w:cs="Arial"/>
              <w:b/>
              <w:bCs/>
              <w:sz w:val="24"/>
              <w:szCs w:val="24"/>
            </w:rPr>
          </w:pPr>
        </w:p>
      </w:tc>
    </w:tr>
    <w:tr w:rsidR="00151943" w:rsidRPr="007A1ED0" w:rsidTr="00F822E3">
      <w:trPr>
        <w:trHeight w:val="360"/>
      </w:trPr>
      <w:tc>
        <w:tcPr>
          <w:tcW w:w="1700" w:type="dxa"/>
          <w:vMerge/>
        </w:tcPr>
        <w:p w:rsidR="00151943" w:rsidRPr="007A1ED0" w:rsidRDefault="00151943" w:rsidP="007A1ED0">
          <w:pPr>
            <w:tabs>
              <w:tab w:val="center" w:pos="4536"/>
              <w:tab w:val="right" w:pos="9072"/>
            </w:tabs>
          </w:pPr>
        </w:p>
      </w:tc>
      <w:tc>
        <w:tcPr>
          <w:tcW w:w="251" w:type="dxa"/>
          <w:vMerge/>
        </w:tcPr>
        <w:p w:rsidR="00151943" w:rsidRPr="007A1ED0" w:rsidRDefault="00151943" w:rsidP="007A1ED0">
          <w:pPr>
            <w:tabs>
              <w:tab w:val="center" w:pos="4536"/>
              <w:tab w:val="right" w:pos="9072"/>
            </w:tabs>
          </w:pPr>
        </w:p>
      </w:tc>
      <w:tc>
        <w:tcPr>
          <w:tcW w:w="7337" w:type="dxa"/>
        </w:tcPr>
        <w:p w:rsidR="00151943" w:rsidRPr="004B7250" w:rsidRDefault="006575E4" w:rsidP="00BB6026">
          <w:pPr>
            <w:tabs>
              <w:tab w:val="center" w:pos="4536"/>
              <w:tab w:val="right" w:pos="9072"/>
            </w:tabs>
            <w:jc w:val="center"/>
            <w:rPr>
              <w:rFonts w:ascii="Arial" w:hAnsi="Arial" w:cs="Arial"/>
              <w:b/>
              <w:color w:val="0070C0"/>
              <w:sz w:val="40"/>
              <w:szCs w:val="40"/>
            </w:rPr>
          </w:pPr>
          <w:r>
            <w:rPr>
              <w:b/>
              <w:noProof/>
              <w:color w:val="0070C0"/>
              <w:sz w:val="40"/>
              <w:szCs w:val="40"/>
            </w:rPr>
            <w:pict>
              <v:line id="_x0000_s2058" style="position:absolute;left:0;text-align:left;z-index:251671552;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AOEJQTjQIAAGMFAAAOAAAAAAAAAAAAAAAAAC4CAABkcnMvZTJvRG9jLnhtbFBLAQItABQA&#10;BgAIAAAAIQDaczNz3AAAAAoBAAAPAAAAAAAAAAAAAAAAAOcEAABkcnMvZG93bnJldi54bWxQSwUG&#10;AAAAAAQABADzAAAA8AUAAAAA&#10;" strokecolor="#ffd320" strokeweight="2.5pt">
                <v:shadow color="#ccc"/>
              </v:line>
            </w:pict>
          </w:r>
          <w:r w:rsidR="00151943" w:rsidRPr="004B7250">
            <w:rPr>
              <w:rFonts w:ascii="Arial" w:hAnsi="Arial" w:cs="Arial"/>
              <w:b/>
              <w:color w:val="0070C0"/>
              <w:sz w:val="40"/>
              <w:szCs w:val="40"/>
            </w:rPr>
            <w:t>Station „</w:t>
          </w:r>
          <w:sdt>
            <w:sdtPr>
              <w:rPr>
                <w:rFonts w:ascii="Arial" w:hAnsi="Arial"/>
                <w:b/>
                <w:color w:val="0070C0"/>
                <w:sz w:val="40"/>
                <w:szCs w:val="40"/>
              </w:rPr>
              <w:alias w:val="Name der Station"/>
              <w:tag w:val="Name der Station"/>
              <w:id w:val="28115743"/>
            </w:sdtPr>
            <w:sdtEndPr>
              <w:rPr>
                <w:rFonts w:cs="Arial"/>
              </w:rPr>
            </w:sdtEndPr>
            <w:sdtContent>
              <w:r w:rsidR="00151943" w:rsidRPr="004B7250">
                <w:rPr>
                  <w:rFonts w:ascii="Arial" w:hAnsi="Arial"/>
                  <w:b/>
                  <w:color w:val="0070C0"/>
                  <w:sz w:val="40"/>
                  <w:szCs w:val="40"/>
                </w:rPr>
                <w:t>Vermessungen</w:t>
              </w:r>
            </w:sdtContent>
          </w:sdt>
          <w:r w:rsidR="00151943" w:rsidRPr="004B7250">
            <w:rPr>
              <w:rFonts w:ascii="Arial" w:hAnsi="Arial" w:cs="Arial"/>
              <w:b/>
              <w:color w:val="0070C0"/>
              <w:sz w:val="40"/>
              <w:szCs w:val="40"/>
            </w:rPr>
            <w:t>“</w:t>
          </w:r>
        </w:p>
      </w:tc>
    </w:tr>
    <w:tr w:rsidR="00151943" w:rsidRPr="007A1ED0" w:rsidTr="00F822E3">
      <w:trPr>
        <w:trHeight w:val="429"/>
      </w:trPr>
      <w:tc>
        <w:tcPr>
          <w:tcW w:w="1700" w:type="dxa"/>
          <w:vMerge/>
        </w:tcPr>
        <w:p w:rsidR="00151943" w:rsidRPr="007A1ED0" w:rsidRDefault="00151943" w:rsidP="007A1ED0">
          <w:pPr>
            <w:tabs>
              <w:tab w:val="center" w:pos="4536"/>
              <w:tab w:val="right" w:pos="9072"/>
            </w:tabs>
          </w:pPr>
        </w:p>
      </w:tc>
      <w:tc>
        <w:tcPr>
          <w:tcW w:w="251" w:type="dxa"/>
          <w:vMerge/>
        </w:tcPr>
        <w:p w:rsidR="00151943" w:rsidRPr="007A1ED0" w:rsidRDefault="00151943" w:rsidP="007A1ED0">
          <w:pPr>
            <w:tabs>
              <w:tab w:val="center" w:pos="4536"/>
              <w:tab w:val="right" w:pos="9072"/>
            </w:tabs>
          </w:pPr>
        </w:p>
      </w:tc>
      <w:tc>
        <w:tcPr>
          <w:tcW w:w="7337" w:type="dxa"/>
        </w:tcPr>
        <w:p w:rsidR="00151943" w:rsidRPr="007A1ED0" w:rsidRDefault="00151943" w:rsidP="007A1ED0">
          <w:pPr>
            <w:widowControl w:val="0"/>
            <w:jc w:val="center"/>
            <w:rPr>
              <w:sz w:val="8"/>
              <w:szCs w:val="8"/>
            </w:rPr>
          </w:pPr>
        </w:p>
        <w:sdt>
          <w:sdtPr>
            <w:rPr>
              <w:rFonts w:ascii="Arial" w:hAnsi="Arial"/>
              <w:b/>
              <w:sz w:val="28"/>
            </w:rPr>
            <w:alias w:val="Kapitelüberschrift"/>
            <w:tag w:val="Kapitelüberschrift"/>
            <w:id w:val="28115744"/>
          </w:sdtPr>
          <w:sdtEndPr/>
          <w:sdtContent>
            <w:p w:rsidR="00151943" w:rsidRDefault="00151943" w:rsidP="00B57037">
              <w:pPr>
                <w:tabs>
                  <w:tab w:val="center" w:pos="4536"/>
                  <w:tab w:val="right" w:pos="9072"/>
                </w:tabs>
                <w:jc w:val="center"/>
                <w:rPr>
                  <w:rFonts w:ascii="Arial" w:hAnsi="Arial"/>
                  <w:b/>
                  <w:sz w:val="28"/>
                </w:rPr>
              </w:pPr>
            </w:p>
            <w:p w:rsidR="00151943" w:rsidRPr="007C71BE" w:rsidRDefault="00151943" w:rsidP="00B57037">
              <w:pPr>
                <w:tabs>
                  <w:tab w:val="center" w:pos="4536"/>
                  <w:tab w:val="right" w:pos="9072"/>
                </w:tabs>
                <w:jc w:val="center"/>
                <w:rPr>
                  <w:rFonts w:ascii="Arial" w:hAnsi="Arial"/>
                  <w:b/>
                  <w:noProof/>
                  <w:sz w:val="28"/>
                </w:rPr>
              </w:pPr>
              <w:r>
                <w:rPr>
                  <w:rFonts w:ascii="Arial" w:hAnsi="Arial"/>
                  <w:b/>
                  <w:sz w:val="28"/>
                </w:rPr>
                <w:t>Aufgabe 2: Baumschatten</w:t>
              </w:r>
            </w:p>
          </w:sdtContent>
        </w:sdt>
      </w:tc>
    </w:tr>
  </w:tbl>
  <w:p w:rsidR="00151943" w:rsidRDefault="00151943">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151943" w:rsidRPr="007A1ED0" w:rsidTr="00F822E3">
      <w:trPr>
        <w:trHeight w:val="20"/>
      </w:trPr>
      <w:tc>
        <w:tcPr>
          <w:tcW w:w="1700" w:type="dxa"/>
          <w:vMerge w:val="restart"/>
        </w:tcPr>
        <w:p w:rsidR="00151943" w:rsidRPr="007A1ED0" w:rsidRDefault="00151943" w:rsidP="00636B58">
          <w:pPr>
            <w:tabs>
              <w:tab w:val="center" w:pos="4536"/>
              <w:tab w:val="right" w:pos="9072"/>
            </w:tabs>
            <w:ind w:left="4536" w:hanging="4536"/>
            <w:jc w:val="center"/>
            <w:rPr>
              <w:rFonts w:ascii="Arial" w:hAnsi="Arial"/>
              <w:b/>
              <w:sz w:val="28"/>
            </w:rPr>
          </w:pPr>
          <w:r w:rsidRPr="007A1ED0">
            <w:rPr>
              <w:rFonts w:ascii="Arial" w:hAnsi="Arial"/>
              <w:b/>
              <w:noProof/>
              <w:sz w:val="28"/>
              <w:lang w:eastAsia="zh-TW"/>
            </w:rPr>
            <w:drawing>
              <wp:inline distT="0" distB="0" distL="0" distR="0" wp14:anchorId="5125B641" wp14:editId="2ECDAF76">
                <wp:extent cx="914634" cy="914634"/>
                <wp:effectExtent l="19050" t="0" r="0" b="0"/>
                <wp:docPr id="49" name="Grafik 3"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rsidR="00151943" w:rsidRPr="007A1ED0" w:rsidRDefault="00151943" w:rsidP="007A1ED0">
          <w:pPr>
            <w:tabs>
              <w:tab w:val="center" w:pos="4536"/>
              <w:tab w:val="right" w:pos="9072"/>
            </w:tabs>
          </w:pPr>
        </w:p>
      </w:tc>
      <w:tc>
        <w:tcPr>
          <w:tcW w:w="7337" w:type="dxa"/>
        </w:tcPr>
        <w:p w:rsidR="00151943" w:rsidRPr="004B7250" w:rsidRDefault="00151943" w:rsidP="007A1ED0">
          <w:pPr>
            <w:widowControl w:val="0"/>
            <w:jc w:val="center"/>
            <w:rPr>
              <w:rFonts w:ascii="Arial" w:hAnsi="Arial" w:cs="Arial"/>
              <w:b/>
              <w:bCs/>
              <w:sz w:val="24"/>
              <w:szCs w:val="24"/>
            </w:rPr>
          </w:pPr>
        </w:p>
      </w:tc>
    </w:tr>
    <w:tr w:rsidR="00151943" w:rsidRPr="007A1ED0" w:rsidTr="00F822E3">
      <w:trPr>
        <w:trHeight w:val="360"/>
      </w:trPr>
      <w:tc>
        <w:tcPr>
          <w:tcW w:w="1700" w:type="dxa"/>
          <w:vMerge/>
        </w:tcPr>
        <w:p w:rsidR="00151943" w:rsidRPr="007A1ED0" w:rsidRDefault="00151943" w:rsidP="007A1ED0">
          <w:pPr>
            <w:tabs>
              <w:tab w:val="center" w:pos="4536"/>
              <w:tab w:val="right" w:pos="9072"/>
            </w:tabs>
          </w:pPr>
        </w:p>
      </w:tc>
      <w:tc>
        <w:tcPr>
          <w:tcW w:w="251" w:type="dxa"/>
          <w:vMerge/>
        </w:tcPr>
        <w:p w:rsidR="00151943" w:rsidRPr="007A1ED0" w:rsidRDefault="00151943" w:rsidP="007A1ED0">
          <w:pPr>
            <w:tabs>
              <w:tab w:val="center" w:pos="4536"/>
              <w:tab w:val="right" w:pos="9072"/>
            </w:tabs>
          </w:pPr>
        </w:p>
      </w:tc>
      <w:tc>
        <w:tcPr>
          <w:tcW w:w="7337" w:type="dxa"/>
        </w:tcPr>
        <w:p w:rsidR="00151943" w:rsidRPr="004B7250" w:rsidRDefault="006575E4" w:rsidP="00BB6026">
          <w:pPr>
            <w:tabs>
              <w:tab w:val="center" w:pos="4536"/>
              <w:tab w:val="right" w:pos="9072"/>
            </w:tabs>
            <w:jc w:val="center"/>
            <w:rPr>
              <w:rFonts w:ascii="Arial" w:hAnsi="Arial" w:cs="Arial"/>
              <w:b/>
              <w:color w:val="0070C0"/>
              <w:sz w:val="40"/>
              <w:szCs w:val="40"/>
            </w:rPr>
          </w:pPr>
          <w:r>
            <w:rPr>
              <w:b/>
              <w:noProof/>
              <w:color w:val="0070C0"/>
              <w:sz w:val="40"/>
              <w:szCs w:val="40"/>
            </w:rPr>
            <w:pict>
              <v:line id="_x0000_s2062" style="position:absolute;left:0;text-align:left;z-index:251673600;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AOEJQTjQIAAGMFAAAOAAAAAAAAAAAAAAAAAC4CAABkcnMvZTJvRG9jLnhtbFBLAQItABQA&#10;BgAIAAAAIQDaczNz3AAAAAoBAAAPAAAAAAAAAAAAAAAAAOcEAABkcnMvZG93bnJldi54bWxQSwUG&#10;AAAAAAQABADzAAAA8AUAAAAA&#10;" strokecolor="#ffd320" strokeweight="2.5pt">
                <v:shadow color="#ccc"/>
              </v:line>
            </w:pict>
          </w:r>
          <w:r w:rsidR="00151943" w:rsidRPr="004B7250">
            <w:rPr>
              <w:rFonts w:ascii="Arial" w:hAnsi="Arial" w:cs="Arial"/>
              <w:b/>
              <w:color w:val="0070C0"/>
              <w:sz w:val="40"/>
              <w:szCs w:val="40"/>
            </w:rPr>
            <w:t>Station „</w:t>
          </w:r>
          <w:sdt>
            <w:sdtPr>
              <w:rPr>
                <w:rFonts w:ascii="Arial" w:hAnsi="Arial"/>
                <w:b/>
                <w:color w:val="0070C0"/>
                <w:sz w:val="40"/>
                <w:szCs w:val="40"/>
              </w:rPr>
              <w:alias w:val="Name der Station"/>
              <w:tag w:val="Name der Station"/>
              <w:id w:val="103346463"/>
            </w:sdtPr>
            <w:sdtEndPr>
              <w:rPr>
                <w:rFonts w:cs="Arial"/>
              </w:rPr>
            </w:sdtEndPr>
            <w:sdtContent>
              <w:r w:rsidR="00151943" w:rsidRPr="004B7250">
                <w:rPr>
                  <w:rFonts w:ascii="Arial" w:hAnsi="Arial"/>
                  <w:b/>
                  <w:color w:val="0070C0"/>
                  <w:sz w:val="40"/>
                  <w:szCs w:val="40"/>
                </w:rPr>
                <w:t>Vermessungen</w:t>
              </w:r>
            </w:sdtContent>
          </w:sdt>
          <w:r w:rsidR="00151943" w:rsidRPr="004B7250">
            <w:rPr>
              <w:rFonts w:ascii="Arial" w:hAnsi="Arial" w:cs="Arial"/>
              <w:b/>
              <w:color w:val="0070C0"/>
              <w:sz w:val="40"/>
              <w:szCs w:val="40"/>
            </w:rPr>
            <w:t>“</w:t>
          </w:r>
        </w:p>
      </w:tc>
    </w:tr>
    <w:tr w:rsidR="00151943" w:rsidRPr="007A1ED0" w:rsidTr="00F822E3">
      <w:trPr>
        <w:trHeight w:val="429"/>
      </w:trPr>
      <w:tc>
        <w:tcPr>
          <w:tcW w:w="1700" w:type="dxa"/>
          <w:vMerge/>
        </w:tcPr>
        <w:p w:rsidR="00151943" w:rsidRPr="007A1ED0" w:rsidRDefault="00151943" w:rsidP="007A1ED0">
          <w:pPr>
            <w:tabs>
              <w:tab w:val="center" w:pos="4536"/>
              <w:tab w:val="right" w:pos="9072"/>
            </w:tabs>
          </w:pPr>
        </w:p>
      </w:tc>
      <w:tc>
        <w:tcPr>
          <w:tcW w:w="251" w:type="dxa"/>
          <w:vMerge/>
        </w:tcPr>
        <w:p w:rsidR="00151943" w:rsidRPr="007A1ED0" w:rsidRDefault="00151943" w:rsidP="007A1ED0">
          <w:pPr>
            <w:tabs>
              <w:tab w:val="center" w:pos="4536"/>
              <w:tab w:val="right" w:pos="9072"/>
            </w:tabs>
          </w:pPr>
        </w:p>
      </w:tc>
      <w:tc>
        <w:tcPr>
          <w:tcW w:w="7337" w:type="dxa"/>
        </w:tcPr>
        <w:p w:rsidR="00151943" w:rsidRPr="007A1ED0" w:rsidRDefault="00151943" w:rsidP="007A1ED0">
          <w:pPr>
            <w:widowControl w:val="0"/>
            <w:jc w:val="center"/>
            <w:rPr>
              <w:sz w:val="8"/>
              <w:szCs w:val="8"/>
            </w:rPr>
          </w:pPr>
        </w:p>
        <w:sdt>
          <w:sdtPr>
            <w:rPr>
              <w:rFonts w:ascii="Arial" w:hAnsi="Arial"/>
              <w:b/>
              <w:sz w:val="28"/>
            </w:rPr>
            <w:alias w:val="Kapitelüberschrift"/>
            <w:tag w:val="Kapitelüberschrift"/>
            <w:id w:val="103346464"/>
          </w:sdtPr>
          <w:sdtEndPr/>
          <w:sdtContent>
            <w:p w:rsidR="00151943" w:rsidRDefault="00151943" w:rsidP="00B57037">
              <w:pPr>
                <w:tabs>
                  <w:tab w:val="center" w:pos="4536"/>
                  <w:tab w:val="right" w:pos="9072"/>
                </w:tabs>
                <w:jc w:val="center"/>
                <w:rPr>
                  <w:rFonts w:ascii="Arial" w:hAnsi="Arial"/>
                  <w:b/>
                  <w:sz w:val="28"/>
                </w:rPr>
              </w:pPr>
            </w:p>
            <w:p w:rsidR="00151943" w:rsidRPr="007C71BE" w:rsidRDefault="00151943" w:rsidP="00B57037">
              <w:pPr>
                <w:tabs>
                  <w:tab w:val="center" w:pos="4536"/>
                  <w:tab w:val="right" w:pos="9072"/>
                </w:tabs>
                <w:jc w:val="center"/>
                <w:rPr>
                  <w:rFonts w:ascii="Arial" w:hAnsi="Arial"/>
                  <w:b/>
                  <w:noProof/>
                  <w:sz w:val="28"/>
                </w:rPr>
              </w:pPr>
              <w:r>
                <w:rPr>
                  <w:rFonts w:ascii="Arial" w:hAnsi="Arial"/>
                  <w:b/>
                  <w:sz w:val="28"/>
                </w:rPr>
                <w:t>Aufgabe 3: Försterdreieck</w:t>
              </w:r>
            </w:p>
          </w:sdtContent>
        </w:sdt>
      </w:tc>
    </w:tr>
  </w:tbl>
  <w:p w:rsidR="00151943" w:rsidRDefault="00151943">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151943" w:rsidRPr="007A1ED0" w:rsidTr="00F822E3">
      <w:trPr>
        <w:trHeight w:val="20"/>
      </w:trPr>
      <w:tc>
        <w:tcPr>
          <w:tcW w:w="1700" w:type="dxa"/>
          <w:vMerge w:val="restart"/>
        </w:tcPr>
        <w:p w:rsidR="00151943" w:rsidRPr="007A1ED0" w:rsidRDefault="00151943" w:rsidP="007A1ED0">
          <w:pPr>
            <w:tabs>
              <w:tab w:val="center" w:pos="4536"/>
              <w:tab w:val="right" w:pos="9072"/>
            </w:tabs>
            <w:jc w:val="center"/>
            <w:rPr>
              <w:rFonts w:ascii="Arial" w:hAnsi="Arial"/>
              <w:b/>
              <w:sz w:val="28"/>
            </w:rPr>
          </w:pPr>
          <w:r w:rsidRPr="007A1ED0">
            <w:rPr>
              <w:rFonts w:ascii="Arial" w:hAnsi="Arial"/>
              <w:b/>
              <w:noProof/>
              <w:sz w:val="28"/>
              <w:lang w:eastAsia="zh-TW"/>
            </w:rPr>
            <w:drawing>
              <wp:inline distT="0" distB="0" distL="0" distR="0" wp14:anchorId="23D0FF29" wp14:editId="23D991B3">
                <wp:extent cx="914634" cy="914634"/>
                <wp:effectExtent l="19050" t="0" r="0" b="0"/>
                <wp:docPr id="50" name="Grafik 3"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rsidR="00151943" w:rsidRPr="007A1ED0" w:rsidRDefault="00151943" w:rsidP="007A1ED0">
          <w:pPr>
            <w:tabs>
              <w:tab w:val="center" w:pos="4536"/>
              <w:tab w:val="right" w:pos="9072"/>
            </w:tabs>
          </w:pPr>
        </w:p>
      </w:tc>
      <w:tc>
        <w:tcPr>
          <w:tcW w:w="7337" w:type="dxa"/>
        </w:tcPr>
        <w:p w:rsidR="00151943" w:rsidRPr="004B7250" w:rsidRDefault="00151943" w:rsidP="007A1ED0">
          <w:pPr>
            <w:widowControl w:val="0"/>
            <w:jc w:val="center"/>
            <w:rPr>
              <w:rFonts w:ascii="Arial" w:hAnsi="Arial" w:cs="Arial"/>
              <w:b/>
              <w:bCs/>
              <w:sz w:val="24"/>
              <w:szCs w:val="24"/>
            </w:rPr>
          </w:pPr>
        </w:p>
      </w:tc>
    </w:tr>
    <w:tr w:rsidR="00151943" w:rsidRPr="007A1ED0" w:rsidTr="00F822E3">
      <w:trPr>
        <w:trHeight w:val="360"/>
      </w:trPr>
      <w:tc>
        <w:tcPr>
          <w:tcW w:w="1700" w:type="dxa"/>
          <w:vMerge/>
        </w:tcPr>
        <w:p w:rsidR="00151943" w:rsidRPr="007A1ED0" w:rsidRDefault="00151943" w:rsidP="007A1ED0">
          <w:pPr>
            <w:tabs>
              <w:tab w:val="center" w:pos="4536"/>
              <w:tab w:val="right" w:pos="9072"/>
            </w:tabs>
          </w:pPr>
        </w:p>
      </w:tc>
      <w:tc>
        <w:tcPr>
          <w:tcW w:w="251" w:type="dxa"/>
          <w:vMerge/>
        </w:tcPr>
        <w:p w:rsidR="00151943" w:rsidRPr="007A1ED0" w:rsidRDefault="00151943" w:rsidP="007A1ED0">
          <w:pPr>
            <w:tabs>
              <w:tab w:val="center" w:pos="4536"/>
              <w:tab w:val="right" w:pos="9072"/>
            </w:tabs>
          </w:pPr>
        </w:p>
      </w:tc>
      <w:tc>
        <w:tcPr>
          <w:tcW w:w="7337" w:type="dxa"/>
        </w:tcPr>
        <w:p w:rsidR="00151943" w:rsidRPr="004B7250" w:rsidRDefault="006575E4" w:rsidP="00BB6026">
          <w:pPr>
            <w:tabs>
              <w:tab w:val="center" w:pos="4536"/>
              <w:tab w:val="right" w:pos="9072"/>
            </w:tabs>
            <w:jc w:val="center"/>
            <w:rPr>
              <w:rFonts w:ascii="Arial" w:hAnsi="Arial" w:cs="Arial"/>
              <w:b/>
              <w:color w:val="0070C0"/>
              <w:sz w:val="40"/>
              <w:szCs w:val="40"/>
            </w:rPr>
          </w:pPr>
          <w:r>
            <w:rPr>
              <w:b/>
              <w:noProof/>
              <w:color w:val="0070C0"/>
              <w:sz w:val="40"/>
              <w:szCs w:val="40"/>
            </w:rPr>
            <w:pict>
              <v:line id="_x0000_s2063" style="position:absolute;left:0;text-align:left;z-index:251674624;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AOEJQTjQIAAGMFAAAOAAAAAAAAAAAAAAAAAC4CAABkcnMvZTJvRG9jLnhtbFBLAQItABQA&#10;BgAIAAAAIQDaczNz3AAAAAoBAAAPAAAAAAAAAAAAAAAAAOcEAABkcnMvZG93bnJldi54bWxQSwUG&#10;AAAAAAQABADzAAAA8AUAAAAA&#10;" strokecolor="#ffd320" strokeweight="2.5pt">
                <v:shadow color="#ccc"/>
              </v:line>
            </w:pict>
          </w:r>
          <w:r w:rsidR="00151943" w:rsidRPr="004B7250">
            <w:rPr>
              <w:rFonts w:ascii="Arial" w:hAnsi="Arial" w:cs="Arial"/>
              <w:b/>
              <w:color w:val="0070C0"/>
              <w:sz w:val="40"/>
              <w:szCs w:val="40"/>
            </w:rPr>
            <w:t>Station „</w:t>
          </w:r>
          <w:sdt>
            <w:sdtPr>
              <w:rPr>
                <w:rFonts w:ascii="Arial" w:hAnsi="Arial"/>
                <w:b/>
                <w:color w:val="0070C0"/>
                <w:sz w:val="40"/>
                <w:szCs w:val="40"/>
              </w:rPr>
              <w:alias w:val="Name der Station"/>
              <w:tag w:val="Name der Station"/>
              <w:id w:val="28115747"/>
            </w:sdtPr>
            <w:sdtEndPr>
              <w:rPr>
                <w:rFonts w:cs="Arial"/>
              </w:rPr>
            </w:sdtEndPr>
            <w:sdtContent>
              <w:r w:rsidR="00151943" w:rsidRPr="004B7250">
                <w:rPr>
                  <w:rFonts w:ascii="Arial" w:hAnsi="Arial"/>
                  <w:b/>
                  <w:color w:val="0070C0"/>
                  <w:sz w:val="40"/>
                  <w:szCs w:val="40"/>
                </w:rPr>
                <w:t>Vermessungen</w:t>
              </w:r>
            </w:sdtContent>
          </w:sdt>
          <w:r w:rsidR="00151943" w:rsidRPr="004B7250">
            <w:rPr>
              <w:rFonts w:ascii="Arial" w:hAnsi="Arial" w:cs="Arial"/>
              <w:b/>
              <w:color w:val="0070C0"/>
              <w:sz w:val="40"/>
              <w:szCs w:val="40"/>
            </w:rPr>
            <w:t>“</w:t>
          </w:r>
        </w:p>
      </w:tc>
    </w:tr>
    <w:tr w:rsidR="00151943" w:rsidRPr="007A1ED0" w:rsidTr="00F822E3">
      <w:trPr>
        <w:trHeight w:val="429"/>
      </w:trPr>
      <w:tc>
        <w:tcPr>
          <w:tcW w:w="1700" w:type="dxa"/>
          <w:vMerge/>
        </w:tcPr>
        <w:p w:rsidR="00151943" w:rsidRPr="007A1ED0" w:rsidRDefault="00151943" w:rsidP="007A1ED0">
          <w:pPr>
            <w:tabs>
              <w:tab w:val="center" w:pos="4536"/>
              <w:tab w:val="right" w:pos="9072"/>
            </w:tabs>
          </w:pPr>
        </w:p>
      </w:tc>
      <w:tc>
        <w:tcPr>
          <w:tcW w:w="251" w:type="dxa"/>
          <w:vMerge/>
        </w:tcPr>
        <w:p w:rsidR="00151943" w:rsidRPr="007A1ED0" w:rsidRDefault="00151943" w:rsidP="007A1ED0">
          <w:pPr>
            <w:tabs>
              <w:tab w:val="center" w:pos="4536"/>
              <w:tab w:val="right" w:pos="9072"/>
            </w:tabs>
          </w:pPr>
        </w:p>
      </w:tc>
      <w:tc>
        <w:tcPr>
          <w:tcW w:w="7337" w:type="dxa"/>
        </w:tcPr>
        <w:p w:rsidR="00151943" w:rsidRPr="007A1ED0" w:rsidRDefault="00151943" w:rsidP="007A1ED0">
          <w:pPr>
            <w:widowControl w:val="0"/>
            <w:jc w:val="center"/>
            <w:rPr>
              <w:sz w:val="8"/>
              <w:szCs w:val="8"/>
            </w:rPr>
          </w:pPr>
        </w:p>
        <w:sdt>
          <w:sdtPr>
            <w:rPr>
              <w:rFonts w:ascii="Arial" w:hAnsi="Arial"/>
              <w:b/>
              <w:sz w:val="28"/>
            </w:rPr>
            <w:alias w:val="Kapitelüberschrift"/>
            <w:tag w:val="Kapitelüberschrift"/>
            <w:id w:val="28115748"/>
          </w:sdtPr>
          <w:sdtEndPr/>
          <w:sdtContent>
            <w:p w:rsidR="00151943" w:rsidRDefault="00151943" w:rsidP="00B57037">
              <w:pPr>
                <w:tabs>
                  <w:tab w:val="center" w:pos="4536"/>
                  <w:tab w:val="right" w:pos="9072"/>
                </w:tabs>
                <w:jc w:val="center"/>
                <w:rPr>
                  <w:rFonts w:ascii="Arial" w:hAnsi="Arial"/>
                  <w:b/>
                  <w:sz w:val="28"/>
                </w:rPr>
              </w:pPr>
            </w:p>
            <w:p w:rsidR="00151943" w:rsidRPr="007C71BE" w:rsidRDefault="00151943" w:rsidP="00B57037">
              <w:pPr>
                <w:tabs>
                  <w:tab w:val="center" w:pos="4536"/>
                  <w:tab w:val="right" w:pos="9072"/>
                </w:tabs>
                <w:jc w:val="center"/>
                <w:rPr>
                  <w:rFonts w:ascii="Arial" w:hAnsi="Arial"/>
                  <w:b/>
                  <w:noProof/>
                  <w:sz w:val="28"/>
                </w:rPr>
              </w:pPr>
              <w:r>
                <w:rPr>
                  <w:rFonts w:ascii="Arial" w:hAnsi="Arial"/>
                  <w:b/>
                  <w:sz w:val="28"/>
                </w:rPr>
                <w:t>Aufgabe 4: Jakobsstab</w:t>
              </w:r>
            </w:p>
          </w:sdtContent>
        </w:sdt>
      </w:tc>
    </w:tr>
  </w:tbl>
  <w:p w:rsidR="00151943" w:rsidRDefault="00151943">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943" w:rsidRDefault="0015194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Beschreibung: E:\Examensarbeit\DSC03313.JPG" style="width:1023.75pt;height:768pt;visibility:visible;mso-wrap-style:square" o:bullet="t">
        <v:imagedata r:id="rId1" o:title="DSC03313" croptop="23392f" cropbottom="21265f" cropleft="4919f"/>
      </v:shape>
    </w:pict>
  </w:numPicBullet>
  <w:abstractNum w:abstractNumId="0">
    <w:nsid w:val="0BC960C1"/>
    <w:multiLevelType w:val="hybridMultilevel"/>
    <w:tmpl w:val="CE4E33B8"/>
    <w:lvl w:ilvl="0" w:tplc="BAD2C1F8">
      <w:start w:val="1"/>
      <w:numFmt w:val="decimal"/>
      <w:lvlText w:val="%1."/>
      <w:lvlJc w:val="left"/>
      <w:pPr>
        <w:ind w:left="1428" w:hanging="360"/>
      </w:pPr>
      <w:rPr>
        <w:rFonts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
    <w:nsid w:val="14860172"/>
    <w:multiLevelType w:val="hybridMultilevel"/>
    <w:tmpl w:val="0AB64CAE"/>
    <w:lvl w:ilvl="0" w:tplc="04070011">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nsid w:val="150D365A"/>
    <w:multiLevelType w:val="multilevel"/>
    <w:tmpl w:val="ACCA415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7566F7A"/>
    <w:multiLevelType w:val="multilevel"/>
    <w:tmpl w:val="EC843B6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EFE2BDB"/>
    <w:multiLevelType w:val="multilevel"/>
    <w:tmpl w:val="63D0B3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541553B"/>
    <w:multiLevelType w:val="multilevel"/>
    <w:tmpl w:val="0D1AE91E"/>
    <w:lvl w:ilvl="0">
      <w:start w:val="1"/>
      <w:numFmt w:val="decimal"/>
      <w:lvlText w:val="%1"/>
      <w:lvlJc w:val="left"/>
      <w:pPr>
        <w:ind w:left="360" w:hanging="360"/>
      </w:pPr>
      <w:rPr>
        <w:rFonts w:eastAsia="Times New Roman" w:hint="default"/>
        <w:color w:val="000000"/>
      </w:rPr>
    </w:lvl>
    <w:lvl w:ilvl="1">
      <w:start w:val="2"/>
      <w:numFmt w:val="decimal"/>
      <w:lvlText w:val="%1.%2"/>
      <w:lvlJc w:val="left"/>
      <w:pPr>
        <w:ind w:left="360" w:hanging="36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1080" w:hanging="108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440" w:hanging="144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800" w:hanging="180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6">
    <w:nsid w:val="255F623F"/>
    <w:multiLevelType w:val="multilevel"/>
    <w:tmpl w:val="BFC6AB8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25CB05C4"/>
    <w:multiLevelType w:val="hybridMultilevel"/>
    <w:tmpl w:val="0F7EC21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9EC566F"/>
    <w:multiLevelType w:val="multilevel"/>
    <w:tmpl w:val="568EFED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4F7B687E"/>
    <w:multiLevelType w:val="multilevel"/>
    <w:tmpl w:val="09E882B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2E3025C"/>
    <w:multiLevelType w:val="multilevel"/>
    <w:tmpl w:val="665C4EC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560C60C3"/>
    <w:multiLevelType w:val="hybridMultilevel"/>
    <w:tmpl w:val="87F895A2"/>
    <w:lvl w:ilvl="0" w:tplc="62548B54">
      <w:start w:val="1"/>
      <w:numFmt w:val="decimal"/>
      <w:lvlText w:val="%1"/>
      <w:lvlJc w:val="left"/>
      <w:pPr>
        <w:ind w:left="5268" w:hanging="4245"/>
      </w:pPr>
      <w:rPr>
        <w:rFonts w:hint="default"/>
      </w:rPr>
    </w:lvl>
    <w:lvl w:ilvl="1" w:tplc="04070019" w:tentative="1">
      <w:start w:val="1"/>
      <w:numFmt w:val="lowerLetter"/>
      <w:lvlText w:val="%2."/>
      <w:lvlJc w:val="left"/>
      <w:pPr>
        <w:ind w:left="2103" w:hanging="360"/>
      </w:pPr>
    </w:lvl>
    <w:lvl w:ilvl="2" w:tplc="0407001B" w:tentative="1">
      <w:start w:val="1"/>
      <w:numFmt w:val="lowerRoman"/>
      <w:lvlText w:val="%3."/>
      <w:lvlJc w:val="right"/>
      <w:pPr>
        <w:ind w:left="2823" w:hanging="180"/>
      </w:pPr>
    </w:lvl>
    <w:lvl w:ilvl="3" w:tplc="0407000F" w:tentative="1">
      <w:start w:val="1"/>
      <w:numFmt w:val="decimal"/>
      <w:lvlText w:val="%4."/>
      <w:lvlJc w:val="left"/>
      <w:pPr>
        <w:ind w:left="3543" w:hanging="360"/>
      </w:pPr>
    </w:lvl>
    <w:lvl w:ilvl="4" w:tplc="04070019" w:tentative="1">
      <w:start w:val="1"/>
      <w:numFmt w:val="lowerLetter"/>
      <w:lvlText w:val="%5."/>
      <w:lvlJc w:val="left"/>
      <w:pPr>
        <w:ind w:left="4263" w:hanging="360"/>
      </w:pPr>
    </w:lvl>
    <w:lvl w:ilvl="5" w:tplc="0407001B" w:tentative="1">
      <w:start w:val="1"/>
      <w:numFmt w:val="lowerRoman"/>
      <w:lvlText w:val="%6."/>
      <w:lvlJc w:val="right"/>
      <w:pPr>
        <w:ind w:left="4983" w:hanging="180"/>
      </w:pPr>
    </w:lvl>
    <w:lvl w:ilvl="6" w:tplc="0407000F" w:tentative="1">
      <w:start w:val="1"/>
      <w:numFmt w:val="decimal"/>
      <w:lvlText w:val="%7."/>
      <w:lvlJc w:val="left"/>
      <w:pPr>
        <w:ind w:left="5703" w:hanging="360"/>
      </w:pPr>
    </w:lvl>
    <w:lvl w:ilvl="7" w:tplc="04070019" w:tentative="1">
      <w:start w:val="1"/>
      <w:numFmt w:val="lowerLetter"/>
      <w:lvlText w:val="%8."/>
      <w:lvlJc w:val="left"/>
      <w:pPr>
        <w:ind w:left="6423" w:hanging="360"/>
      </w:pPr>
    </w:lvl>
    <w:lvl w:ilvl="8" w:tplc="0407001B" w:tentative="1">
      <w:start w:val="1"/>
      <w:numFmt w:val="lowerRoman"/>
      <w:lvlText w:val="%9."/>
      <w:lvlJc w:val="right"/>
      <w:pPr>
        <w:ind w:left="7143" w:hanging="180"/>
      </w:pPr>
    </w:lvl>
  </w:abstractNum>
  <w:abstractNum w:abstractNumId="12">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DFA71D7"/>
    <w:multiLevelType w:val="multilevel"/>
    <w:tmpl w:val="1EFAC100"/>
    <w:lvl w:ilvl="0">
      <w:start w:val="1"/>
      <w:numFmt w:val="decimal"/>
      <w:lvlText w:val="%1"/>
      <w:lvlJc w:val="left"/>
      <w:pPr>
        <w:ind w:left="645" w:hanging="645"/>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72F27463"/>
    <w:multiLevelType w:val="multilevel"/>
    <w:tmpl w:val="807CB4F0"/>
    <w:lvl w:ilvl="0">
      <w:start w:val="1"/>
      <w:numFmt w:val="decimal"/>
      <w:lvlText w:val="%1"/>
      <w:lvlJc w:val="left"/>
      <w:pPr>
        <w:ind w:left="630" w:hanging="630"/>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7D295120"/>
    <w:multiLevelType w:val="multilevel"/>
    <w:tmpl w:val="D924C8CC"/>
    <w:lvl w:ilvl="0">
      <w:start w:val="1"/>
      <w:numFmt w:val="decimal"/>
      <w:lvlText w:val="%1"/>
      <w:lvlJc w:val="left"/>
      <w:pPr>
        <w:ind w:left="630" w:hanging="630"/>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
  </w:num>
  <w:num w:numId="2">
    <w:abstractNumId w:val="0"/>
  </w:num>
  <w:num w:numId="3">
    <w:abstractNumId w:val="7"/>
  </w:num>
  <w:num w:numId="4">
    <w:abstractNumId w:val="10"/>
  </w:num>
  <w:num w:numId="5">
    <w:abstractNumId w:val="9"/>
  </w:num>
  <w:num w:numId="6">
    <w:abstractNumId w:val="2"/>
  </w:num>
  <w:num w:numId="7">
    <w:abstractNumId w:val="4"/>
  </w:num>
  <w:num w:numId="8">
    <w:abstractNumId w:val="14"/>
  </w:num>
  <w:num w:numId="9">
    <w:abstractNumId w:val="15"/>
  </w:num>
  <w:num w:numId="10">
    <w:abstractNumId w:val="13"/>
  </w:num>
  <w:num w:numId="11">
    <w:abstractNumId w:val="3"/>
  </w:num>
  <w:num w:numId="12">
    <w:abstractNumId w:val="8"/>
  </w:num>
  <w:num w:numId="13">
    <w:abstractNumId w:val="5"/>
  </w:num>
  <w:num w:numId="14">
    <w:abstractNumId w:val="6"/>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00"/>
  <w:displayHorizontalDrawingGridEvery w:val="2"/>
  <w:characterSpacingControl w:val="doNotCompress"/>
  <w:hdrShapeDefaults>
    <o:shapedefaults v:ext="edit" spidmax="2065" fill="f" fillcolor="white" stroke="f">
      <v:fill color="white" on="f"/>
      <v:stroke on="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0237E7"/>
    <w:rsid w:val="0000117D"/>
    <w:rsid w:val="00001E80"/>
    <w:rsid w:val="00002A16"/>
    <w:rsid w:val="00004A3B"/>
    <w:rsid w:val="00007898"/>
    <w:rsid w:val="00011AD3"/>
    <w:rsid w:val="00020064"/>
    <w:rsid w:val="00022117"/>
    <w:rsid w:val="000237E7"/>
    <w:rsid w:val="00026D62"/>
    <w:rsid w:val="00030ED2"/>
    <w:rsid w:val="00046ADB"/>
    <w:rsid w:val="000538AA"/>
    <w:rsid w:val="00055D61"/>
    <w:rsid w:val="000843EA"/>
    <w:rsid w:val="00084550"/>
    <w:rsid w:val="000850E1"/>
    <w:rsid w:val="00095B39"/>
    <w:rsid w:val="000A751D"/>
    <w:rsid w:val="000B098D"/>
    <w:rsid w:val="000B0D5E"/>
    <w:rsid w:val="000D13C9"/>
    <w:rsid w:val="000D5369"/>
    <w:rsid w:val="000D567C"/>
    <w:rsid w:val="000E29BD"/>
    <w:rsid w:val="000E37DB"/>
    <w:rsid w:val="000E7B0F"/>
    <w:rsid w:val="000F1BF8"/>
    <w:rsid w:val="000F7308"/>
    <w:rsid w:val="000F73F3"/>
    <w:rsid w:val="0011141F"/>
    <w:rsid w:val="00120C84"/>
    <w:rsid w:val="00124E27"/>
    <w:rsid w:val="001261DA"/>
    <w:rsid w:val="001266FD"/>
    <w:rsid w:val="00131F00"/>
    <w:rsid w:val="00134EAA"/>
    <w:rsid w:val="00146FC9"/>
    <w:rsid w:val="00151943"/>
    <w:rsid w:val="00155BC5"/>
    <w:rsid w:val="001572F9"/>
    <w:rsid w:val="001577E3"/>
    <w:rsid w:val="00164719"/>
    <w:rsid w:val="00167B68"/>
    <w:rsid w:val="00170257"/>
    <w:rsid w:val="00171A57"/>
    <w:rsid w:val="00183E2C"/>
    <w:rsid w:val="00187879"/>
    <w:rsid w:val="00190D2A"/>
    <w:rsid w:val="00194ABB"/>
    <w:rsid w:val="001A0CB3"/>
    <w:rsid w:val="001A32A0"/>
    <w:rsid w:val="001A6CCF"/>
    <w:rsid w:val="001B6A40"/>
    <w:rsid w:val="001B7C3E"/>
    <w:rsid w:val="001B7E5B"/>
    <w:rsid w:val="001C0279"/>
    <w:rsid w:val="001E5C2C"/>
    <w:rsid w:val="001F12EF"/>
    <w:rsid w:val="001F2034"/>
    <w:rsid w:val="001F4AE0"/>
    <w:rsid w:val="001F677A"/>
    <w:rsid w:val="002000BC"/>
    <w:rsid w:val="0020073F"/>
    <w:rsid w:val="0020611B"/>
    <w:rsid w:val="002066B7"/>
    <w:rsid w:val="002067FE"/>
    <w:rsid w:val="00213B08"/>
    <w:rsid w:val="00216237"/>
    <w:rsid w:val="002168DE"/>
    <w:rsid w:val="0021712E"/>
    <w:rsid w:val="00234DA0"/>
    <w:rsid w:val="00243CAF"/>
    <w:rsid w:val="002443D2"/>
    <w:rsid w:val="00251536"/>
    <w:rsid w:val="0025406F"/>
    <w:rsid w:val="00255E8D"/>
    <w:rsid w:val="0025767D"/>
    <w:rsid w:val="002657C8"/>
    <w:rsid w:val="00271755"/>
    <w:rsid w:val="00272708"/>
    <w:rsid w:val="00283CE4"/>
    <w:rsid w:val="0029430C"/>
    <w:rsid w:val="00296900"/>
    <w:rsid w:val="00297CF9"/>
    <w:rsid w:val="002A2975"/>
    <w:rsid w:val="002B0C76"/>
    <w:rsid w:val="002B1112"/>
    <w:rsid w:val="002B280F"/>
    <w:rsid w:val="002C7542"/>
    <w:rsid w:val="002C7BE5"/>
    <w:rsid w:val="002D0995"/>
    <w:rsid w:val="002D1204"/>
    <w:rsid w:val="002D1C21"/>
    <w:rsid w:val="002D474D"/>
    <w:rsid w:val="002E4C5F"/>
    <w:rsid w:val="002F16C7"/>
    <w:rsid w:val="002F5E80"/>
    <w:rsid w:val="00303037"/>
    <w:rsid w:val="00310023"/>
    <w:rsid w:val="00310CD6"/>
    <w:rsid w:val="00321FC6"/>
    <w:rsid w:val="0033306A"/>
    <w:rsid w:val="0033350C"/>
    <w:rsid w:val="00335E19"/>
    <w:rsid w:val="00346A3C"/>
    <w:rsid w:val="00347608"/>
    <w:rsid w:val="00350813"/>
    <w:rsid w:val="003554F8"/>
    <w:rsid w:val="003618E0"/>
    <w:rsid w:val="00367032"/>
    <w:rsid w:val="0037126B"/>
    <w:rsid w:val="00376BA1"/>
    <w:rsid w:val="0038186B"/>
    <w:rsid w:val="003932E9"/>
    <w:rsid w:val="003A1B63"/>
    <w:rsid w:val="003B48C0"/>
    <w:rsid w:val="003B4FF3"/>
    <w:rsid w:val="003C748A"/>
    <w:rsid w:val="003E02E9"/>
    <w:rsid w:val="003E3D85"/>
    <w:rsid w:val="003E4191"/>
    <w:rsid w:val="003E6D69"/>
    <w:rsid w:val="003F6057"/>
    <w:rsid w:val="00401398"/>
    <w:rsid w:val="00402D30"/>
    <w:rsid w:val="0042282D"/>
    <w:rsid w:val="00425623"/>
    <w:rsid w:val="00427D08"/>
    <w:rsid w:val="00432D4A"/>
    <w:rsid w:val="00435B1B"/>
    <w:rsid w:val="00436618"/>
    <w:rsid w:val="00445375"/>
    <w:rsid w:val="00445479"/>
    <w:rsid w:val="00447D35"/>
    <w:rsid w:val="00452E8E"/>
    <w:rsid w:val="00462BF4"/>
    <w:rsid w:val="00467C57"/>
    <w:rsid w:val="00471B68"/>
    <w:rsid w:val="00472ACE"/>
    <w:rsid w:val="00477020"/>
    <w:rsid w:val="00480DBB"/>
    <w:rsid w:val="00481E6E"/>
    <w:rsid w:val="004924F3"/>
    <w:rsid w:val="00493185"/>
    <w:rsid w:val="00493D7B"/>
    <w:rsid w:val="00497ACC"/>
    <w:rsid w:val="004A6059"/>
    <w:rsid w:val="004B563D"/>
    <w:rsid w:val="004B5670"/>
    <w:rsid w:val="004B7250"/>
    <w:rsid w:val="004C171A"/>
    <w:rsid w:val="004C242D"/>
    <w:rsid w:val="004C47C3"/>
    <w:rsid w:val="004D4B5D"/>
    <w:rsid w:val="004D582A"/>
    <w:rsid w:val="004D771B"/>
    <w:rsid w:val="004E0A09"/>
    <w:rsid w:val="004E0EE3"/>
    <w:rsid w:val="004F36A8"/>
    <w:rsid w:val="004F5666"/>
    <w:rsid w:val="00500C7E"/>
    <w:rsid w:val="005017D8"/>
    <w:rsid w:val="00504C91"/>
    <w:rsid w:val="00507B05"/>
    <w:rsid w:val="00510139"/>
    <w:rsid w:val="005103A1"/>
    <w:rsid w:val="005105DA"/>
    <w:rsid w:val="00512AD8"/>
    <w:rsid w:val="00512D8C"/>
    <w:rsid w:val="0052194A"/>
    <w:rsid w:val="00523F19"/>
    <w:rsid w:val="00530C48"/>
    <w:rsid w:val="00531323"/>
    <w:rsid w:val="0053269B"/>
    <w:rsid w:val="00534A76"/>
    <w:rsid w:val="00543792"/>
    <w:rsid w:val="00545564"/>
    <w:rsid w:val="00550A09"/>
    <w:rsid w:val="00551D61"/>
    <w:rsid w:val="00556FEB"/>
    <w:rsid w:val="00561949"/>
    <w:rsid w:val="005642E3"/>
    <w:rsid w:val="0056647B"/>
    <w:rsid w:val="0057667F"/>
    <w:rsid w:val="00582D96"/>
    <w:rsid w:val="00585BA2"/>
    <w:rsid w:val="00592897"/>
    <w:rsid w:val="0059542D"/>
    <w:rsid w:val="005A2A19"/>
    <w:rsid w:val="005A2AC3"/>
    <w:rsid w:val="005A4211"/>
    <w:rsid w:val="005A512E"/>
    <w:rsid w:val="005A518E"/>
    <w:rsid w:val="005B0212"/>
    <w:rsid w:val="005B5713"/>
    <w:rsid w:val="005B7989"/>
    <w:rsid w:val="005C4C0C"/>
    <w:rsid w:val="005C6156"/>
    <w:rsid w:val="005D25E5"/>
    <w:rsid w:val="005E19EB"/>
    <w:rsid w:val="005E437E"/>
    <w:rsid w:val="005F465E"/>
    <w:rsid w:val="005F4848"/>
    <w:rsid w:val="00617BAE"/>
    <w:rsid w:val="00622158"/>
    <w:rsid w:val="0062280F"/>
    <w:rsid w:val="00624BCB"/>
    <w:rsid w:val="00625DB6"/>
    <w:rsid w:val="00636B58"/>
    <w:rsid w:val="0064255C"/>
    <w:rsid w:val="0064583D"/>
    <w:rsid w:val="00646BD2"/>
    <w:rsid w:val="006476D8"/>
    <w:rsid w:val="006516FB"/>
    <w:rsid w:val="00654C60"/>
    <w:rsid w:val="006575E4"/>
    <w:rsid w:val="00665740"/>
    <w:rsid w:val="0067486F"/>
    <w:rsid w:val="00675949"/>
    <w:rsid w:val="00681129"/>
    <w:rsid w:val="00682C77"/>
    <w:rsid w:val="00682FA4"/>
    <w:rsid w:val="00683A32"/>
    <w:rsid w:val="00695D68"/>
    <w:rsid w:val="006A1D06"/>
    <w:rsid w:val="006A1E66"/>
    <w:rsid w:val="006B1778"/>
    <w:rsid w:val="006C425D"/>
    <w:rsid w:val="006C5519"/>
    <w:rsid w:val="006C5A40"/>
    <w:rsid w:val="006C6E73"/>
    <w:rsid w:val="006D00D4"/>
    <w:rsid w:val="006D6C20"/>
    <w:rsid w:val="006E4DA5"/>
    <w:rsid w:val="006E72EC"/>
    <w:rsid w:val="006F0300"/>
    <w:rsid w:val="006F4C56"/>
    <w:rsid w:val="006F581E"/>
    <w:rsid w:val="00714070"/>
    <w:rsid w:val="00717C23"/>
    <w:rsid w:val="00717F1F"/>
    <w:rsid w:val="007253AD"/>
    <w:rsid w:val="00725708"/>
    <w:rsid w:val="0073279A"/>
    <w:rsid w:val="00734C43"/>
    <w:rsid w:val="00735C5D"/>
    <w:rsid w:val="00740FFE"/>
    <w:rsid w:val="00742A35"/>
    <w:rsid w:val="007455D2"/>
    <w:rsid w:val="00745C56"/>
    <w:rsid w:val="00747AA9"/>
    <w:rsid w:val="007513BF"/>
    <w:rsid w:val="0075276E"/>
    <w:rsid w:val="00753617"/>
    <w:rsid w:val="007554C8"/>
    <w:rsid w:val="0076134B"/>
    <w:rsid w:val="00776463"/>
    <w:rsid w:val="007774AE"/>
    <w:rsid w:val="00781938"/>
    <w:rsid w:val="007826BC"/>
    <w:rsid w:val="0079028B"/>
    <w:rsid w:val="00793872"/>
    <w:rsid w:val="00795CA8"/>
    <w:rsid w:val="007A0B36"/>
    <w:rsid w:val="007A1ED0"/>
    <w:rsid w:val="007B1C67"/>
    <w:rsid w:val="007B56B2"/>
    <w:rsid w:val="007C4441"/>
    <w:rsid w:val="007C5186"/>
    <w:rsid w:val="007C71BE"/>
    <w:rsid w:val="007C75A4"/>
    <w:rsid w:val="007D2116"/>
    <w:rsid w:val="007D7E4E"/>
    <w:rsid w:val="007E4F5D"/>
    <w:rsid w:val="007E7B25"/>
    <w:rsid w:val="007F313F"/>
    <w:rsid w:val="007F62AE"/>
    <w:rsid w:val="008004D5"/>
    <w:rsid w:val="00800975"/>
    <w:rsid w:val="00805CF9"/>
    <w:rsid w:val="00816F8C"/>
    <w:rsid w:val="00817970"/>
    <w:rsid w:val="0082612D"/>
    <w:rsid w:val="00834921"/>
    <w:rsid w:val="008415BE"/>
    <w:rsid w:val="00842682"/>
    <w:rsid w:val="00842D4F"/>
    <w:rsid w:val="008479C4"/>
    <w:rsid w:val="00853D78"/>
    <w:rsid w:val="00865503"/>
    <w:rsid w:val="0087452E"/>
    <w:rsid w:val="008803B8"/>
    <w:rsid w:val="008B096C"/>
    <w:rsid w:val="008B20D4"/>
    <w:rsid w:val="008B42E9"/>
    <w:rsid w:val="008C5A01"/>
    <w:rsid w:val="008D4AB2"/>
    <w:rsid w:val="00900B03"/>
    <w:rsid w:val="009020BD"/>
    <w:rsid w:val="00902845"/>
    <w:rsid w:val="0090715F"/>
    <w:rsid w:val="009121BE"/>
    <w:rsid w:val="00922219"/>
    <w:rsid w:val="00923599"/>
    <w:rsid w:val="00925EA0"/>
    <w:rsid w:val="009321AD"/>
    <w:rsid w:val="00933529"/>
    <w:rsid w:val="00935549"/>
    <w:rsid w:val="0093793B"/>
    <w:rsid w:val="00940770"/>
    <w:rsid w:val="00941761"/>
    <w:rsid w:val="00950A36"/>
    <w:rsid w:val="00950D84"/>
    <w:rsid w:val="0096006E"/>
    <w:rsid w:val="00960213"/>
    <w:rsid w:val="00960910"/>
    <w:rsid w:val="00962911"/>
    <w:rsid w:val="00970604"/>
    <w:rsid w:val="00970E70"/>
    <w:rsid w:val="00980909"/>
    <w:rsid w:val="00992739"/>
    <w:rsid w:val="009A6B16"/>
    <w:rsid w:val="009A7B57"/>
    <w:rsid w:val="009A7D54"/>
    <w:rsid w:val="009B0F4A"/>
    <w:rsid w:val="009B7085"/>
    <w:rsid w:val="009C50AD"/>
    <w:rsid w:val="009C5E82"/>
    <w:rsid w:val="009D543D"/>
    <w:rsid w:val="009E7FBC"/>
    <w:rsid w:val="009F2E1E"/>
    <w:rsid w:val="009F79F9"/>
    <w:rsid w:val="009F7F18"/>
    <w:rsid w:val="00A13B1F"/>
    <w:rsid w:val="00A208EB"/>
    <w:rsid w:val="00A23CB2"/>
    <w:rsid w:val="00A24DC3"/>
    <w:rsid w:val="00A3161C"/>
    <w:rsid w:val="00A421B8"/>
    <w:rsid w:val="00A43A04"/>
    <w:rsid w:val="00A54974"/>
    <w:rsid w:val="00A573B5"/>
    <w:rsid w:val="00A57617"/>
    <w:rsid w:val="00A6220A"/>
    <w:rsid w:val="00A63B18"/>
    <w:rsid w:val="00A67C56"/>
    <w:rsid w:val="00A70172"/>
    <w:rsid w:val="00A703D9"/>
    <w:rsid w:val="00A70C2C"/>
    <w:rsid w:val="00A72C4E"/>
    <w:rsid w:val="00A72E0A"/>
    <w:rsid w:val="00A75C9D"/>
    <w:rsid w:val="00A86962"/>
    <w:rsid w:val="00A90FFC"/>
    <w:rsid w:val="00A91C62"/>
    <w:rsid w:val="00A93BD7"/>
    <w:rsid w:val="00A94050"/>
    <w:rsid w:val="00AA4031"/>
    <w:rsid w:val="00AB3134"/>
    <w:rsid w:val="00AB3932"/>
    <w:rsid w:val="00AC399D"/>
    <w:rsid w:val="00AC653F"/>
    <w:rsid w:val="00AD011F"/>
    <w:rsid w:val="00AD1DD8"/>
    <w:rsid w:val="00AD49D6"/>
    <w:rsid w:val="00AF1042"/>
    <w:rsid w:val="00AF5C25"/>
    <w:rsid w:val="00AF5FA1"/>
    <w:rsid w:val="00B05F1A"/>
    <w:rsid w:val="00B07E59"/>
    <w:rsid w:val="00B10599"/>
    <w:rsid w:val="00B20DDB"/>
    <w:rsid w:val="00B228F1"/>
    <w:rsid w:val="00B23598"/>
    <w:rsid w:val="00B2426C"/>
    <w:rsid w:val="00B27A9B"/>
    <w:rsid w:val="00B27EEB"/>
    <w:rsid w:val="00B41029"/>
    <w:rsid w:val="00B43CE5"/>
    <w:rsid w:val="00B47ABA"/>
    <w:rsid w:val="00B52FA4"/>
    <w:rsid w:val="00B57037"/>
    <w:rsid w:val="00B6284A"/>
    <w:rsid w:val="00B63FDF"/>
    <w:rsid w:val="00B71DB1"/>
    <w:rsid w:val="00B7538E"/>
    <w:rsid w:val="00B876B5"/>
    <w:rsid w:val="00B9159C"/>
    <w:rsid w:val="00B91636"/>
    <w:rsid w:val="00B92059"/>
    <w:rsid w:val="00B967C9"/>
    <w:rsid w:val="00BA0765"/>
    <w:rsid w:val="00BA3A17"/>
    <w:rsid w:val="00BA4491"/>
    <w:rsid w:val="00BA747F"/>
    <w:rsid w:val="00BA7C26"/>
    <w:rsid w:val="00BB0F99"/>
    <w:rsid w:val="00BB1833"/>
    <w:rsid w:val="00BB5F0B"/>
    <w:rsid w:val="00BB6026"/>
    <w:rsid w:val="00BD2E17"/>
    <w:rsid w:val="00BE16A6"/>
    <w:rsid w:val="00BE74A7"/>
    <w:rsid w:val="00BF2B06"/>
    <w:rsid w:val="00C03E0D"/>
    <w:rsid w:val="00C05A9F"/>
    <w:rsid w:val="00C11983"/>
    <w:rsid w:val="00C12C61"/>
    <w:rsid w:val="00C15515"/>
    <w:rsid w:val="00C359CD"/>
    <w:rsid w:val="00C36455"/>
    <w:rsid w:val="00C42870"/>
    <w:rsid w:val="00C537C1"/>
    <w:rsid w:val="00C5544D"/>
    <w:rsid w:val="00C60D86"/>
    <w:rsid w:val="00C6592A"/>
    <w:rsid w:val="00C82C8E"/>
    <w:rsid w:val="00C8325D"/>
    <w:rsid w:val="00C85A30"/>
    <w:rsid w:val="00C86DBE"/>
    <w:rsid w:val="00C94A26"/>
    <w:rsid w:val="00C955F2"/>
    <w:rsid w:val="00CA16F2"/>
    <w:rsid w:val="00CA746C"/>
    <w:rsid w:val="00CB39D5"/>
    <w:rsid w:val="00CB3E99"/>
    <w:rsid w:val="00CC12DA"/>
    <w:rsid w:val="00CC193E"/>
    <w:rsid w:val="00CC3AD8"/>
    <w:rsid w:val="00CC7A48"/>
    <w:rsid w:val="00CD269A"/>
    <w:rsid w:val="00CD40AA"/>
    <w:rsid w:val="00CD4943"/>
    <w:rsid w:val="00CE0A1C"/>
    <w:rsid w:val="00CE34D4"/>
    <w:rsid w:val="00CE710C"/>
    <w:rsid w:val="00CF0F67"/>
    <w:rsid w:val="00CF35D7"/>
    <w:rsid w:val="00CF5BC7"/>
    <w:rsid w:val="00D024BD"/>
    <w:rsid w:val="00D15130"/>
    <w:rsid w:val="00D21E56"/>
    <w:rsid w:val="00D23207"/>
    <w:rsid w:val="00D23765"/>
    <w:rsid w:val="00D31617"/>
    <w:rsid w:val="00D31BE5"/>
    <w:rsid w:val="00D3450D"/>
    <w:rsid w:val="00D528E7"/>
    <w:rsid w:val="00D5472C"/>
    <w:rsid w:val="00D55B5E"/>
    <w:rsid w:val="00D607CE"/>
    <w:rsid w:val="00D60EE1"/>
    <w:rsid w:val="00D631EB"/>
    <w:rsid w:val="00D640AF"/>
    <w:rsid w:val="00D6638C"/>
    <w:rsid w:val="00D672EA"/>
    <w:rsid w:val="00D71E59"/>
    <w:rsid w:val="00D72B76"/>
    <w:rsid w:val="00D75314"/>
    <w:rsid w:val="00D90EF8"/>
    <w:rsid w:val="00D93B2D"/>
    <w:rsid w:val="00DA211D"/>
    <w:rsid w:val="00DA4CEE"/>
    <w:rsid w:val="00DB3013"/>
    <w:rsid w:val="00DB422B"/>
    <w:rsid w:val="00DC6702"/>
    <w:rsid w:val="00DD0969"/>
    <w:rsid w:val="00DE00D5"/>
    <w:rsid w:val="00DE0420"/>
    <w:rsid w:val="00DE0849"/>
    <w:rsid w:val="00DE7481"/>
    <w:rsid w:val="00E2543B"/>
    <w:rsid w:val="00E325BA"/>
    <w:rsid w:val="00E4641E"/>
    <w:rsid w:val="00E51920"/>
    <w:rsid w:val="00E52685"/>
    <w:rsid w:val="00E55166"/>
    <w:rsid w:val="00E5574E"/>
    <w:rsid w:val="00E62045"/>
    <w:rsid w:val="00E708DD"/>
    <w:rsid w:val="00E72C41"/>
    <w:rsid w:val="00E87D2A"/>
    <w:rsid w:val="00E92339"/>
    <w:rsid w:val="00EA165A"/>
    <w:rsid w:val="00EA593A"/>
    <w:rsid w:val="00EB226F"/>
    <w:rsid w:val="00EC1D1B"/>
    <w:rsid w:val="00EC7A28"/>
    <w:rsid w:val="00ED3ABA"/>
    <w:rsid w:val="00ED7237"/>
    <w:rsid w:val="00EE37CE"/>
    <w:rsid w:val="00EE483C"/>
    <w:rsid w:val="00EF1318"/>
    <w:rsid w:val="00F02465"/>
    <w:rsid w:val="00F14A72"/>
    <w:rsid w:val="00F159FA"/>
    <w:rsid w:val="00F1606E"/>
    <w:rsid w:val="00F3125B"/>
    <w:rsid w:val="00F31547"/>
    <w:rsid w:val="00F3167D"/>
    <w:rsid w:val="00F33274"/>
    <w:rsid w:val="00F343B4"/>
    <w:rsid w:val="00F50DE9"/>
    <w:rsid w:val="00F53925"/>
    <w:rsid w:val="00F553D3"/>
    <w:rsid w:val="00F62656"/>
    <w:rsid w:val="00F74B38"/>
    <w:rsid w:val="00F77AD2"/>
    <w:rsid w:val="00F822E3"/>
    <w:rsid w:val="00F84406"/>
    <w:rsid w:val="00F92125"/>
    <w:rsid w:val="00F92532"/>
    <w:rsid w:val="00FA4534"/>
    <w:rsid w:val="00FA5B76"/>
    <w:rsid w:val="00FA5CF7"/>
    <w:rsid w:val="00FB5551"/>
    <w:rsid w:val="00FB5753"/>
    <w:rsid w:val="00FC1B8B"/>
    <w:rsid w:val="00FD2989"/>
    <w:rsid w:val="00FE270B"/>
    <w:rsid w:val="00FE545C"/>
    <w:rsid w:val="00FE7EDD"/>
    <w:rsid w:val="00FF0131"/>
    <w:rsid w:val="00FF0903"/>
    <w:rsid w:val="00FF4484"/>
  </w:rsids>
  <m:mathPr>
    <m:mathFont m:val="Cambria Math"/>
    <m:brkBin m:val="before"/>
    <m:brkBinSub m:val="--"/>
    <m:smallFrac/>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6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9121BE"/>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170257"/>
    <w:pPr>
      <w:jc w:val="center"/>
    </w:pPr>
    <w:rPr>
      <w:rFonts w:ascii="Arial" w:eastAsia="Times New Roman" w:hAnsi="Arial" w:cs="Times New Roman"/>
      <w:b/>
      <w:color w:val="000000"/>
      <w:kern w:val="28"/>
      <w:sz w:val="28"/>
      <w:szCs w:val="20"/>
      <w:lang w:eastAsia="de-DE"/>
    </w:rPr>
  </w:style>
  <w:style w:type="paragraph" w:customStyle="1" w:styleId="Labor-Text">
    <w:name w:val="Labor-Text"/>
    <w:basedOn w:val="Standard"/>
    <w:qFormat/>
    <w:rsid w:val="00585BA2"/>
    <w:pPr>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eschriftung">
    <w:name w:val="caption"/>
    <w:basedOn w:val="Standard"/>
    <w:next w:val="Standard"/>
    <w:uiPriority w:val="35"/>
    <w:unhideWhenUsed/>
    <w:qFormat/>
    <w:rsid w:val="00C11983"/>
    <w:pPr>
      <w:spacing w:after="200"/>
    </w:pPr>
    <w:rPr>
      <w:b/>
      <w:bCs/>
      <w:color w:val="4F81BD" w:themeColor="accent1"/>
      <w:sz w:val="18"/>
      <w:szCs w:val="18"/>
    </w:rPr>
  </w:style>
  <w:style w:type="paragraph" w:styleId="Listenabsatz">
    <w:name w:val="List Paragraph"/>
    <w:basedOn w:val="Standard"/>
    <w:uiPriority w:val="34"/>
    <w:qFormat/>
    <w:rsid w:val="00321FC6"/>
    <w:pPr>
      <w:spacing w:after="200" w:line="276" w:lineRule="auto"/>
      <w:ind w:left="720"/>
      <w:contextualSpacing/>
    </w:pPr>
    <w:rPr>
      <w:rFonts w:asciiTheme="minorHAnsi" w:eastAsiaTheme="minorHAnsi" w:hAnsiTheme="minorHAnsi" w:cstheme="minorBidi"/>
      <w:color w:val="auto"/>
      <w:kern w:val="0"/>
      <w:sz w:val="22"/>
      <w:szCs w:val="22"/>
      <w:lang w:eastAsia="en-US"/>
    </w:rPr>
  </w:style>
  <w:style w:type="paragraph" w:customStyle="1" w:styleId="Labor-Aufzhlung">
    <w:name w:val="Labor-Aufzählung"/>
    <w:basedOn w:val="Labor-Text"/>
    <w:rsid w:val="00EE483C"/>
    <w:pPr>
      <w:numPr>
        <w:numId w:val="15"/>
      </w:numPr>
      <w:jc w:val="left"/>
    </w:pPr>
  </w:style>
  <w:style w:type="paragraph" w:customStyle="1" w:styleId="Labor-Materialbox-berschrift">
    <w:name w:val="Labor-Materialbox-Überschrift"/>
    <w:basedOn w:val="Labor-Text"/>
    <w:rsid w:val="00EE483C"/>
    <w:pPr>
      <w:jc w:val="left"/>
    </w:pPr>
    <w:rPr>
      <w:b/>
      <w:color w:val="0047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9121BE"/>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170257"/>
    <w:pPr>
      <w:jc w:val="center"/>
    </w:pPr>
    <w:rPr>
      <w:rFonts w:ascii="Arial" w:eastAsia="Times New Roman" w:hAnsi="Arial" w:cs="Times New Roman"/>
      <w:b/>
      <w:color w:val="000000"/>
      <w:kern w:val="28"/>
      <w:sz w:val="28"/>
      <w:szCs w:val="20"/>
      <w:lang w:eastAsia="de-DE"/>
    </w:rPr>
  </w:style>
  <w:style w:type="paragraph" w:customStyle="1" w:styleId="Labor-Text">
    <w:name w:val="Labor-Text"/>
    <w:basedOn w:val="Standard"/>
    <w:qFormat/>
    <w:rsid w:val="00585BA2"/>
    <w:pPr>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eschriftung">
    <w:name w:val="caption"/>
    <w:basedOn w:val="Standard"/>
    <w:next w:val="Standard"/>
    <w:uiPriority w:val="35"/>
    <w:unhideWhenUsed/>
    <w:qFormat/>
    <w:rsid w:val="00C11983"/>
    <w:pPr>
      <w:spacing w:after="200"/>
    </w:pPr>
    <w:rPr>
      <w:b/>
      <w:bCs/>
      <w:color w:val="4F81BD" w:themeColor="accent1"/>
      <w:sz w:val="18"/>
      <w:szCs w:val="18"/>
    </w:rPr>
  </w:style>
  <w:style w:type="paragraph" w:styleId="Listenabsatz">
    <w:name w:val="List Paragraph"/>
    <w:basedOn w:val="Standard"/>
    <w:uiPriority w:val="34"/>
    <w:qFormat/>
    <w:rsid w:val="00321FC6"/>
    <w:pPr>
      <w:spacing w:after="200" w:line="276" w:lineRule="auto"/>
      <w:ind w:left="720"/>
      <w:contextualSpacing/>
    </w:pPr>
    <w:rPr>
      <w:rFonts w:asciiTheme="minorHAnsi" w:eastAsiaTheme="minorHAnsi" w:hAnsiTheme="minorHAnsi" w:cstheme="minorBidi"/>
      <w:color w:val="auto"/>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5.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hyperlink" Target="http://www.mathe-ist-mehr.de/" TargetMode="External"/><Relationship Id="rId20" Type="http://schemas.openxmlformats.org/officeDocument/2006/relationships/footer" Target="footer2.xml"/><Relationship Id="rId29" Type="http://schemas.openxmlformats.org/officeDocument/2006/relationships/image" Target="media/image1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eader" Target="header5.xml"/><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athe-labor.de/" TargetMode="External"/><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eader" Target="header4.xml"/><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Vorlage_Mathe-Labor_Aufgab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6C8675279F6447F829D5F7B9B9F9620"/>
        <w:category>
          <w:name w:val="Allgemein"/>
          <w:gallery w:val="placeholder"/>
        </w:category>
        <w:types>
          <w:type w:val="bbPlcHdr"/>
        </w:types>
        <w:behaviors>
          <w:behavior w:val="content"/>
        </w:behaviors>
        <w:guid w:val="{E01F6039-FBA3-4412-AB37-0F6841458BC4}"/>
      </w:docPartPr>
      <w:docPartBody>
        <w:p w:rsidR="008E5B5F" w:rsidRDefault="005651BC">
          <w:pPr>
            <w:pStyle w:val="46C8675279F6447F829D5F7B9B9F9620"/>
          </w:pPr>
          <w:r w:rsidRPr="00FA6C58">
            <w:rPr>
              <w:rStyle w:val="Platzhaltertext"/>
            </w:rPr>
            <w:t>Klicken Sie hier, um Text einzugeben.</w:t>
          </w:r>
        </w:p>
      </w:docPartBody>
    </w:docPart>
    <w:docPart>
      <w:docPartPr>
        <w:name w:val="F751F474AF444CD8ADF7BDB3435454F7"/>
        <w:category>
          <w:name w:val="Allgemein"/>
          <w:gallery w:val="placeholder"/>
        </w:category>
        <w:types>
          <w:type w:val="bbPlcHdr"/>
        </w:types>
        <w:behaviors>
          <w:behavior w:val="content"/>
        </w:behaviors>
        <w:guid w:val="{FF896B46-C287-4C40-BB31-5B3811D455C8}"/>
      </w:docPartPr>
      <w:docPartBody>
        <w:p w:rsidR="008E5B5F" w:rsidRDefault="005651BC">
          <w:pPr>
            <w:pStyle w:val="F751F474AF444CD8ADF7BDB3435454F7"/>
          </w:pPr>
          <w:r w:rsidRPr="00187CF7">
            <w:rPr>
              <w:rStyle w:val="Platzhaltertext"/>
            </w:rPr>
            <w:t>Klicken Sie hier, um Text einzugeben.</w:t>
          </w:r>
        </w:p>
      </w:docPartBody>
    </w:docPart>
    <w:docPart>
      <w:docPartPr>
        <w:name w:val="3568B7FA1DFB4F25809E909122CAE6F3"/>
        <w:category>
          <w:name w:val="Allgemein"/>
          <w:gallery w:val="placeholder"/>
        </w:category>
        <w:types>
          <w:type w:val="bbPlcHdr"/>
        </w:types>
        <w:behaviors>
          <w:behavior w:val="content"/>
        </w:behaviors>
        <w:guid w:val="{63D7F4E0-80BB-484E-8688-30D666F3A963}"/>
      </w:docPartPr>
      <w:docPartBody>
        <w:p w:rsidR="008E5B5F" w:rsidRDefault="005651BC">
          <w:pPr>
            <w:pStyle w:val="3568B7FA1DFB4F25809E909122CAE6F3"/>
          </w:pPr>
          <w:r w:rsidRPr="00187CF7">
            <w:rPr>
              <w:rStyle w:val="Platzhaltertext"/>
            </w:rPr>
            <w:t>Klicken Sie hier, um Text einzugeben.</w:t>
          </w:r>
        </w:p>
      </w:docPartBody>
    </w:docPart>
    <w:docPart>
      <w:docPartPr>
        <w:name w:val="29C5726463144ABCBEB4EB2A237739CB"/>
        <w:category>
          <w:name w:val="Allgemein"/>
          <w:gallery w:val="placeholder"/>
        </w:category>
        <w:types>
          <w:type w:val="bbPlcHdr"/>
        </w:types>
        <w:behaviors>
          <w:behavior w:val="content"/>
        </w:behaviors>
        <w:guid w:val="{EE65F73E-ADDA-4841-A8E7-B6D6B036E74E}"/>
      </w:docPartPr>
      <w:docPartBody>
        <w:p w:rsidR="008E5B5F" w:rsidRDefault="005651BC">
          <w:pPr>
            <w:pStyle w:val="29C5726463144ABCBEB4EB2A237739CB"/>
          </w:pPr>
          <w:r w:rsidRPr="005E3B03">
            <w:rPr>
              <w:rStyle w:val="Platzhaltertext"/>
            </w:rPr>
            <w:t>Klicken Sie hier, um Text einzugeben.</w:t>
          </w:r>
        </w:p>
      </w:docPartBody>
    </w:docPart>
    <w:docPart>
      <w:docPartPr>
        <w:name w:val="9F5987E3907C41F9A3AE44834771AAD2"/>
        <w:category>
          <w:name w:val="Allgemein"/>
          <w:gallery w:val="placeholder"/>
        </w:category>
        <w:types>
          <w:type w:val="bbPlcHdr"/>
        </w:types>
        <w:behaviors>
          <w:behavior w:val="content"/>
        </w:behaviors>
        <w:guid w:val="{15012F07-17E2-432B-AB72-DD3F3D8E3025}"/>
      </w:docPartPr>
      <w:docPartBody>
        <w:p w:rsidR="008E5B5F" w:rsidRDefault="005651BC">
          <w:pPr>
            <w:pStyle w:val="9F5987E3907C41F9A3AE44834771AAD2"/>
          </w:pPr>
          <w:r w:rsidRPr="00B867DA">
            <w:rPr>
              <w:rStyle w:val="Platzhaltertext"/>
            </w:rPr>
            <w:t>Klicken Sie hier, um Text einzugeben.</w:t>
          </w:r>
        </w:p>
      </w:docPartBody>
    </w:docPart>
    <w:docPart>
      <w:docPartPr>
        <w:name w:val="0F696B402E5242BB974067BCED3B7A42"/>
        <w:category>
          <w:name w:val="Allgemein"/>
          <w:gallery w:val="placeholder"/>
        </w:category>
        <w:types>
          <w:type w:val="bbPlcHdr"/>
        </w:types>
        <w:behaviors>
          <w:behavior w:val="content"/>
        </w:behaviors>
        <w:guid w:val="{3434F1CE-FFDF-42AB-8486-5293CFB401EB}"/>
      </w:docPartPr>
      <w:docPartBody>
        <w:p w:rsidR="00DD16B7" w:rsidRDefault="00DD16B7" w:rsidP="00DD16B7">
          <w:pPr>
            <w:pStyle w:val="0F696B402E5242BB974067BCED3B7A42"/>
          </w:pPr>
          <w:r w:rsidRPr="00187CF7">
            <w:rPr>
              <w:rStyle w:val="Platzhaltertext"/>
            </w:rPr>
            <w:t>Klicken Sie hier, um Text einzugeben.</w:t>
          </w:r>
        </w:p>
      </w:docPartBody>
    </w:docPart>
    <w:docPart>
      <w:docPartPr>
        <w:name w:val="E8DE601CB0444610B687CEAB78DB07AA"/>
        <w:category>
          <w:name w:val="Allgemein"/>
          <w:gallery w:val="placeholder"/>
        </w:category>
        <w:types>
          <w:type w:val="bbPlcHdr"/>
        </w:types>
        <w:behaviors>
          <w:behavior w:val="content"/>
        </w:behaviors>
        <w:guid w:val="{0D0CD31E-3F72-4B69-87A4-8D2AE6E14804}"/>
      </w:docPartPr>
      <w:docPartBody>
        <w:p w:rsidR="003C67B8" w:rsidRDefault="009848A1" w:rsidP="009848A1">
          <w:pPr>
            <w:pStyle w:val="E8DE601CB0444610B687CEAB78DB07AA"/>
          </w:pPr>
          <w:r w:rsidRPr="00242EC9">
            <w:rPr>
              <w:rStyle w:val="Platzhaltertext"/>
              <w:color w:val="0047FF"/>
              <w:sz w:val="40"/>
              <w:szCs w:val="40"/>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5651BC"/>
    <w:rsid w:val="00021DA6"/>
    <w:rsid w:val="000558FB"/>
    <w:rsid w:val="00093718"/>
    <w:rsid w:val="00101728"/>
    <w:rsid w:val="00110C34"/>
    <w:rsid w:val="00131E19"/>
    <w:rsid w:val="0014509E"/>
    <w:rsid w:val="001F1961"/>
    <w:rsid w:val="00235380"/>
    <w:rsid w:val="00250C93"/>
    <w:rsid w:val="00263811"/>
    <w:rsid w:val="002A35F9"/>
    <w:rsid w:val="002C5992"/>
    <w:rsid w:val="002C672E"/>
    <w:rsid w:val="00361C92"/>
    <w:rsid w:val="00365284"/>
    <w:rsid w:val="00390802"/>
    <w:rsid w:val="003974F2"/>
    <w:rsid w:val="003C67B8"/>
    <w:rsid w:val="003F2742"/>
    <w:rsid w:val="0043488F"/>
    <w:rsid w:val="00442E91"/>
    <w:rsid w:val="00460C4D"/>
    <w:rsid w:val="00471F6E"/>
    <w:rsid w:val="00481C1C"/>
    <w:rsid w:val="00490CB9"/>
    <w:rsid w:val="004D1C02"/>
    <w:rsid w:val="004F5875"/>
    <w:rsid w:val="0053648E"/>
    <w:rsid w:val="00541809"/>
    <w:rsid w:val="005651BC"/>
    <w:rsid w:val="0059224D"/>
    <w:rsid w:val="005B2598"/>
    <w:rsid w:val="005C0144"/>
    <w:rsid w:val="005C1B79"/>
    <w:rsid w:val="005F2E36"/>
    <w:rsid w:val="00662906"/>
    <w:rsid w:val="006905CE"/>
    <w:rsid w:val="006C2F81"/>
    <w:rsid w:val="006D3359"/>
    <w:rsid w:val="006F283B"/>
    <w:rsid w:val="006F6878"/>
    <w:rsid w:val="00754C59"/>
    <w:rsid w:val="00776B24"/>
    <w:rsid w:val="007C10B8"/>
    <w:rsid w:val="008723BE"/>
    <w:rsid w:val="00875B7D"/>
    <w:rsid w:val="008D6EA0"/>
    <w:rsid w:val="008E5622"/>
    <w:rsid w:val="008E5B5F"/>
    <w:rsid w:val="00907EF5"/>
    <w:rsid w:val="0091684C"/>
    <w:rsid w:val="00931652"/>
    <w:rsid w:val="009848A1"/>
    <w:rsid w:val="009B04DA"/>
    <w:rsid w:val="00A12011"/>
    <w:rsid w:val="00A1417E"/>
    <w:rsid w:val="00A45A0D"/>
    <w:rsid w:val="00AA0ABC"/>
    <w:rsid w:val="00AA2848"/>
    <w:rsid w:val="00AA338B"/>
    <w:rsid w:val="00AB1EC5"/>
    <w:rsid w:val="00AD63AF"/>
    <w:rsid w:val="00B26788"/>
    <w:rsid w:val="00B52A70"/>
    <w:rsid w:val="00B65EFD"/>
    <w:rsid w:val="00B76455"/>
    <w:rsid w:val="00BA5582"/>
    <w:rsid w:val="00BA701C"/>
    <w:rsid w:val="00BF0C1E"/>
    <w:rsid w:val="00C26C44"/>
    <w:rsid w:val="00C31B1C"/>
    <w:rsid w:val="00C33FD6"/>
    <w:rsid w:val="00C776B4"/>
    <w:rsid w:val="00C9497B"/>
    <w:rsid w:val="00CC3C83"/>
    <w:rsid w:val="00CC6655"/>
    <w:rsid w:val="00CF1487"/>
    <w:rsid w:val="00D44EAA"/>
    <w:rsid w:val="00D50947"/>
    <w:rsid w:val="00D757D3"/>
    <w:rsid w:val="00D7764E"/>
    <w:rsid w:val="00D937FC"/>
    <w:rsid w:val="00DD16B7"/>
    <w:rsid w:val="00DD45E7"/>
    <w:rsid w:val="00E60CF7"/>
    <w:rsid w:val="00E85D90"/>
    <w:rsid w:val="00EC73E5"/>
    <w:rsid w:val="00F71636"/>
    <w:rsid w:val="00F732F2"/>
    <w:rsid w:val="00FE2ECC"/>
    <w:rsid w:val="00FE7E76"/>
  </w:rsids>
  <m:mathPr>
    <m:mathFont m:val="Cambria Math"/>
    <m:brkBin m:val="before"/>
    <m:brkBinSub m:val="--"/>
    <m:smallFrac/>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10B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41809"/>
    <w:rPr>
      <w:color w:val="808080"/>
    </w:rPr>
  </w:style>
  <w:style w:type="paragraph" w:customStyle="1" w:styleId="46C8675279F6447F829D5F7B9B9F9620">
    <w:name w:val="46C8675279F6447F829D5F7B9B9F9620"/>
    <w:rsid w:val="007C10B8"/>
  </w:style>
  <w:style w:type="paragraph" w:customStyle="1" w:styleId="F751F474AF444CD8ADF7BDB3435454F7">
    <w:name w:val="F751F474AF444CD8ADF7BDB3435454F7"/>
    <w:rsid w:val="007C10B8"/>
  </w:style>
  <w:style w:type="paragraph" w:customStyle="1" w:styleId="3568B7FA1DFB4F25809E909122CAE6F3">
    <w:name w:val="3568B7FA1DFB4F25809E909122CAE6F3"/>
    <w:rsid w:val="007C10B8"/>
  </w:style>
  <w:style w:type="paragraph" w:customStyle="1" w:styleId="29C5726463144ABCBEB4EB2A237739CB">
    <w:name w:val="29C5726463144ABCBEB4EB2A237739CB"/>
    <w:rsid w:val="007C10B8"/>
  </w:style>
  <w:style w:type="paragraph" w:customStyle="1" w:styleId="9F5987E3907C41F9A3AE44834771AAD2">
    <w:name w:val="9F5987E3907C41F9A3AE44834771AAD2"/>
    <w:rsid w:val="007C10B8"/>
  </w:style>
  <w:style w:type="paragraph" w:customStyle="1" w:styleId="70F3D205B1CD443F9C39EEB2687948C0">
    <w:name w:val="70F3D205B1CD443F9C39EEB2687948C0"/>
    <w:rsid w:val="00CF1487"/>
  </w:style>
  <w:style w:type="paragraph" w:customStyle="1" w:styleId="17BDF1BA37264EA8A1A63B9D3C8A7219">
    <w:name w:val="17BDF1BA37264EA8A1A63B9D3C8A7219"/>
    <w:rsid w:val="00CF1487"/>
  </w:style>
  <w:style w:type="paragraph" w:customStyle="1" w:styleId="4C9E75C8B35B480D9B740EB017079AFB">
    <w:name w:val="4C9E75C8B35B480D9B740EB017079AFB"/>
    <w:rsid w:val="00CF1487"/>
  </w:style>
  <w:style w:type="paragraph" w:customStyle="1" w:styleId="16A473103E57434F85694CFBBB5575E6">
    <w:name w:val="16A473103E57434F85694CFBBB5575E6"/>
    <w:rsid w:val="002C672E"/>
  </w:style>
  <w:style w:type="paragraph" w:customStyle="1" w:styleId="33052E07EA0644A9B81642FB0A921E4E">
    <w:name w:val="33052E07EA0644A9B81642FB0A921E4E"/>
    <w:rsid w:val="002C672E"/>
  </w:style>
  <w:style w:type="paragraph" w:customStyle="1" w:styleId="4E6C3DD3460149EAB9F3A1935B53E96E">
    <w:name w:val="4E6C3DD3460149EAB9F3A1935B53E96E"/>
    <w:rsid w:val="002C672E"/>
  </w:style>
  <w:style w:type="paragraph" w:customStyle="1" w:styleId="0F696B402E5242BB974067BCED3B7A42">
    <w:name w:val="0F696B402E5242BB974067BCED3B7A42"/>
    <w:rsid w:val="00DD16B7"/>
  </w:style>
  <w:style w:type="paragraph" w:customStyle="1" w:styleId="E8DE601CB0444610B687CEAB78DB07AA">
    <w:name w:val="E8DE601CB0444610B687CEAB78DB07AA"/>
    <w:rsid w:val="009848A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A4D21-9E70-49A4-AA78-6E9AF4016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Vorlage_Mathe-Labor_Aufgaben</Template>
  <TotalTime>0</TotalTime>
  <Pages>1</Pages>
  <Words>2126</Words>
  <Characters>13400</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Besitzer</dc:creator>
  <cp:lastModifiedBy>Sebastian Schönthaler</cp:lastModifiedBy>
  <cp:revision>56</cp:revision>
  <cp:lastPrinted>2011-07-03T18:11:00Z</cp:lastPrinted>
  <dcterms:created xsi:type="dcterms:W3CDTF">2011-03-01T20:05:00Z</dcterms:created>
  <dcterms:modified xsi:type="dcterms:W3CDTF">2011-07-03T18:11:00Z</dcterms:modified>
</cp:coreProperties>
</file>